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7B74FB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7B74FB" w:rsidRDefault="000C7341">
            <w:pPr>
              <w:pStyle w:val="Days"/>
            </w:pPr>
            <w:bookmarkStart w:id="0" w:name="_GoBack"/>
            <w:bookmarkEnd w:id="0"/>
            <w:r>
              <w:t>Sunday</w:t>
            </w:r>
          </w:p>
        </w:tc>
        <w:tc>
          <w:tcPr>
            <w:tcW w:w="1539" w:type="dxa"/>
            <w:vAlign w:val="center"/>
          </w:tcPr>
          <w:p w:rsidR="007B74FB" w:rsidRDefault="000C7341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7B74FB" w:rsidRDefault="000C7341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7B74FB" w:rsidRDefault="000C7341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7B74FB" w:rsidRDefault="000C7341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7B74FB" w:rsidRDefault="000C7341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7B74FB" w:rsidRDefault="000C7341">
            <w:pPr>
              <w:pStyle w:val="Days"/>
            </w:pPr>
            <w:r>
              <w:t>Saturday</w:t>
            </w:r>
          </w:p>
        </w:tc>
      </w:tr>
    </w:tbl>
    <w:p w:rsidR="007B74FB" w:rsidRDefault="000C734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B8E0D5" id="Calendar Grid Art-Table Headers" o:spid="_x0000_s1026" alt="Title: Background graphics for calendar heading" style="position:absolute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31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nZ7wA&#10;AADcAAAADwAAAGRycy9kb3ducmV2LnhtbERPSwrCMBDdC94hjOBOUxWlVKOIIrj1A90OzdhWm0lp&#10;oq23N4Lgbh7vO6tNZyrxosaVlhVMxhEI4szqknMF18thFINwHlljZZkUvMnBZt3vrTDRtuUTvc4+&#10;FyGEXYIKCu/rREqXFWTQjW1NHLibbQz6AJtc6gbbEG4qOY2ihTRYcmgosKZdQdnj/DQKqhSP77Sd&#10;Rne9n6cLvDtMt7FSw0G3XYLw1Pm/+Oc+6jB/NoHvM+ECuf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gadnvAAAANwAAAAPAAAAAAAAAAAAAAAAAJgCAABkcnMvZG93bnJldi54&#10;bWxQSwUGAAAAAAQABAD1AAAAgQM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374c80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RRsMA&#10;AADcAAAADwAAAGRycy9kb3ducmV2LnhtbERPTWvCQBC9C/6HZYTedGMKNqRupAiVUvRQtfchO80m&#10;ZmdDdhvT/nq3UPA2j/c5681oWzFQ72vHCpaLBARx6XTNlYLz6XWegfABWWPrmBT8kIdNMZ2sMdfu&#10;yh80HEMlYgj7HBWYELpcSl8asugXriOO3JfrLYYI+0rqHq8x3LYyTZKVtFhzbDDY0dZQeTl+WwW7&#10;p3dcmX273zWXekg/9e8h40aph9n48gwi0Bju4n/3m47zH1P4eyZe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eRRsMAAADcAAAADwAAAAAAAAAAAAAAAACYAgAAZHJzL2Rv&#10;d25yZXYueG1sUEsFBgAAAAAEAAQA9QAAAIgD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374c80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ychMEA&#10;AADcAAAADwAAAGRycy9kb3ducmV2LnhtbERPzYrCMBC+C/sOYYS9iKZakbUaZREU9abuAwzN2BaT&#10;SWli7e7TbwTB23x8v7Ncd9aIlhpfOVYwHiUgiHOnKy4U/Fy2wy8QPiBrNI5JwS95WK8+ekvMtHvw&#10;idpzKEQMYZ+hgjKEOpPS5yVZ9CNXE0fu6hqLIcKmkLrBRwy3Rk6SZCYtVhwbSqxpU1J+O9+tgsN8&#10;M2g7P7ndTXrdzcxxuv/bOaU++933AkSgLrzFL/dex/lpCs9n4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MnITBAAAA3A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374c80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tjsQA&#10;AADcAAAADwAAAGRycy9kb3ducmV2LnhtbERPS2vCQBC+C/0PywheRDetRWrMKm1R6KUHYw96G7KT&#10;h2ZnQ3Zj4r/vFgre5uN7TrIdTC1u1LrKsoLneQSCOLO64kLBz3E/ewPhPLLG2jIpuJOD7eZplGCs&#10;bc8HuqW+ECGEXYwKSu+bWEqXlWTQzW1DHLjctgZ9gG0hdYt9CDe1fImipTRYcWgosaHPkrJr2hkF&#10;7kiL1angS/+dL3fTj+7cXdKzUpPx8L4G4WnwD/G/+0uH+YtX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arY7EAAAA3A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374c80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AJ8QA&#10;AADcAAAADwAAAGRycy9kb3ducmV2LnhtbERPTWsCMRC9C/6HMIIXqVktVbsapbSUehK7KvU4bMbd&#10;xc1kSVLd/nsjFLzN433OYtWaWlzI+cqygtEwAUGcW11xoWC/+3yagfABWWNtmRT8kYfVsttZYKrt&#10;lb/pkoVCxBD2KSooQ2hSKX1ekkE/tA1x5E7WGQwRukJqh9cYbmo5TpKJNFhxbCixofeS8nP2axR8&#10;bDeH4+FncJ5O8unR7df6Kzu9KtXvtW9zEIHa8BD/u9c6zn9+gfsz8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VQCfEAAAA3AAAAA8AAAAAAAAAAAAAAAAAmAIAAGRycy9k&#10;b3ducmV2LnhtbFBLBQYAAAAABAAEAPUAAACJAw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5c0df [1300]" strokecolor="#90a1cf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V2MUA&#10;AADcAAAADwAAAGRycy9kb3ducmV2LnhtbESPzW7CMBCE75V4B2uRuBWnpQooYFBaiarHNvycV/GS&#10;hMbrNDZJ2qevkZC47Wpmvp1dbQZTi45aV1lW8DSNQBDnVldcKNjvto8LEM4ja6wtk4JfcrBZjx5W&#10;mGjb8xd1mS9EgLBLUEHpfZNI6fKSDLqpbYiDdrKtQR/WtpC6xT7ATS2foyiWBisOF0ps6K2k/Du7&#10;mCuleD2c06x7eT8c4+EzTuc/f71Sk/GQLkF4GvzdfEt/6FB/NofrM2EC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FXY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5c0df [1300]" strokecolor="#90a1cf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tfscA&#10;AADcAAAADwAAAGRycy9kb3ducmV2LnhtbESPQWvCQBCF74L/YRmhF6mbWtA2dZUqFEpBxbTQ6zQ7&#10;JsHsbNjdatpf7xwKvc3w3rz3zWLVu1adKcTGs4G7SQaKuPS24crAx/vL7QOomJAttp7JwA9FWC2H&#10;gwXm1l/4QOciVUpCOOZooE6py7WOZU0O48R3xKIdfXCYZA2VtgEvEu5aPc2ymXbYsDTU2NGmpvJU&#10;fDsDu/A7n+3X056/5lufFZ+7t/Q4NuZm1D8/gUrUp3/z3/WrFfx7oZVnZAK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grX7HAAAA3AAAAA8AAAAAAAAAAAAAAAAAmAIAAGRy&#10;cy9kb3ducmV2LnhtbFBLBQYAAAAABAAEAPUAAACMAw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5c0df [1300]" strokecolor="#90a1cf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zfK/CAAAA3AAAAA8AAABkcnMvZG93bnJldi54bWxET9uKwjAQfRf8hzALvsg2raJI1yiyrODi&#10;g3j5gKGZXthmUpto699vBMG3OZzrLNe9qcWdWldZVpBEMQjizOqKCwWX8/ZzAcJ5ZI21ZVLwIAfr&#10;1XCwxFTbjo90P/lChBB2KSoovW9SKV1WkkEX2YY4cLltDfoA20LqFrsQbmo5ieO5NFhxaCixoe+S&#10;sr/TzSj4uRT1OJkdNtZf88Pvtksm032i1Oij33yB8NT7t/jl3ukwfzGH5zPhAr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s3yvwgAAANwAAAAPAAAAAAAAAAAAAAAAAJ8C&#10;AABkcnMvZG93bnJldi54bWxQSwUGAAAAAAQABAD3AAAAjgMAAAAA&#10;">
                  <v:imagedata r:id="rId7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7B74FB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7B74FB" w:rsidRDefault="00A7495C">
            <w:r>
              <w:rPr>
                <w:noProof/>
              </w:rPr>
              <w:drawing>
                <wp:inline distT="0" distB="0" distL="0" distR="0" wp14:anchorId="2CD14DDB" wp14:editId="74A49782">
                  <wp:extent cx="669925" cy="669925"/>
                  <wp:effectExtent l="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32FAB"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 w:rsidP="00153AE1"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32FAB"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 w:rsidR="00432FAB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 w:rsidR="00432FAB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53AE1" w:rsidRPr="00153AE1" w:rsidRDefault="00153AE1">
            <w:pPr>
              <w:rPr>
                <w:b/>
                <w:sz w:val="32"/>
                <w:szCs w:val="32"/>
              </w:rPr>
            </w:pPr>
          </w:p>
        </w:tc>
        <w:tc>
          <w:tcPr>
            <w:tcW w:w="346" w:type="dxa"/>
            <w:vAlign w:val="bottom"/>
          </w:tcPr>
          <w:p w:rsidR="007B74FB" w:rsidRDefault="000C7341" w:rsidP="00153AE1"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32FAB"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 w:rsidR="00432FAB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 w:rsidR="00432FAB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65752" w:rsidRPr="003B75F5" w:rsidRDefault="00565752">
            <w:pPr>
              <w:rPr>
                <w:b/>
                <w:sz w:val="20"/>
                <w:szCs w:val="20"/>
              </w:rPr>
            </w:pPr>
            <w:r w:rsidRPr="003B75F5">
              <w:rPr>
                <w:b/>
                <w:sz w:val="20"/>
                <w:szCs w:val="20"/>
              </w:rPr>
              <w:t>ALL SAINTS DAY</w:t>
            </w:r>
          </w:p>
          <w:p w:rsidR="00565752" w:rsidRPr="003B75F5" w:rsidRDefault="00565752">
            <w:pPr>
              <w:rPr>
                <w:sz w:val="20"/>
                <w:szCs w:val="20"/>
              </w:rPr>
            </w:pPr>
          </w:p>
          <w:p w:rsidR="00565752" w:rsidRPr="003B75F5" w:rsidRDefault="003B75F5">
            <w:pPr>
              <w:rPr>
                <w:sz w:val="20"/>
                <w:szCs w:val="20"/>
              </w:rPr>
            </w:pPr>
            <w:r w:rsidRPr="003B75F5">
              <w:rPr>
                <w:sz w:val="20"/>
                <w:szCs w:val="20"/>
              </w:rPr>
              <w:t>NO RCIA</w:t>
            </w:r>
          </w:p>
          <w:p w:rsidR="00565752" w:rsidRPr="00565752" w:rsidRDefault="00565752">
            <w:pPr>
              <w:rPr>
                <w:b/>
                <w:sz w:val="20"/>
                <w:szCs w:val="20"/>
              </w:rPr>
            </w:pPr>
          </w:p>
        </w:tc>
        <w:tc>
          <w:tcPr>
            <w:tcW w:w="346" w:type="dxa"/>
            <w:vAlign w:val="bottom"/>
          </w:tcPr>
          <w:p w:rsidR="007B74FB" w:rsidRDefault="000C7341" w:rsidP="00153AE1"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32FAB">
              <w:instrText>Wednesday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 w:rsidR="00432FAB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 w:rsidR="00432FAB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32FAB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432FAB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Pr="00153AE1" w:rsidRDefault="007B74FB">
            <w:pPr>
              <w:rPr>
                <w:b/>
                <w:sz w:val="32"/>
                <w:szCs w:val="32"/>
              </w:rPr>
            </w:pPr>
          </w:p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32FAB"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 w:rsidR="00432FAB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 w:rsidR="00432FAB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32FAB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432FAB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Pr="00153AE1" w:rsidRDefault="007B74FB">
            <w:pPr>
              <w:rPr>
                <w:b/>
                <w:sz w:val="32"/>
                <w:szCs w:val="32"/>
              </w:rPr>
            </w:pPr>
          </w:p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32FAB"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 w:rsidR="00432FAB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 w:rsidR="00432FAB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32FAB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432FAB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3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32FAB"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 w:rsidR="00432FAB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 w:rsidR="00432FAB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32FAB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432FAB">
              <w:rPr>
                <w:noProof/>
              </w:rPr>
              <w:t>4</w:t>
            </w:r>
            <w:r>
              <w:fldChar w:fldCharType="end"/>
            </w:r>
          </w:p>
        </w:tc>
      </w:tr>
      <w:tr w:rsidR="007B74FB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7B74FB" w:rsidRPr="003B75F5" w:rsidRDefault="00565752">
            <w:pPr>
              <w:rPr>
                <w:sz w:val="20"/>
                <w:szCs w:val="20"/>
              </w:rPr>
            </w:pPr>
            <w:r w:rsidRPr="003B75F5">
              <w:rPr>
                <w:sz w:val="20"/>
                <w:szCs w:val="20"/>
              </w:rPr>
              <w:t>NO CLASS</w:t>
            </w:r>
            <w:r w:rsidR="00A91429">
              <w:rPr>
                <w:sz w:val="20"/>
                <w:szCs w:val="20"/>
              </w:rPr>
              <w:t>ES</w:t>
            </w:r>
          </w:p>
          <w:p w:rsidR="00565752" w:rsidRPr="003B75F5" w:rsidRDefault="00565752">
            <w:pPr>
              <w:rPr>
                <w:sz w:val="20"/>
                <w:szCs w:val="20"/>
              </w:rPr>
            </w:pPr>
            <w:r w:rsidRPr="003B75F5">
              <w:rPr>
                <w:sz w:val="20"/>
                <w:szCs w:val="20"/>
              </w:rPr>
              <w:t>HARVEST FEST</w:t>
            </w:r>
          </w:p>
          <w:p w:rsidR="00565752" w:rsidRDefault="00565752"/>
          <w:p w:rsidR="00565752" w:rsidRDefault="00565752"/>
          <w:p w:rsidR="00565752" w:rsidRDefault="00565752"/>
        </w:tc>
        <w:tc>
          <w:tcPr>
            <w:tcW w:w="34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 w:rsidR="00432FAB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432FAB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432FAB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65752" w:rsidRPr="003B75F5" w:rsidRDefault="00565752" w:rsidP="00565752">
            <w:pPr>
              <w:rPr>
                <w:sz w:val="20"/>
                <w:szCs w:val="20"/>
              </w:rPr>
            </w:pPr>
            <w:r w:rsidRPr="003B75F5">
              <w:rPr>
                <w:sz w:val="20"/>
                <w:szCs w:val="20"/>
              </w:rPr>
              <w:t>RCIA</w:t>
            </w:r>
          </w:p>
          <w:p w:rsidR="007B74FB" w:rsidRDefault="00565752" w:rsidP="00565752">
            <w:pPr>
              <w:rPr>
                <w:sz w:val="20"/>
                <w:szCs w:val="20"/>
              </w:rPr>
            </w:pPr>
            <w:r w:rsidRPr="003B75F5">
              <w:rPr>
                <w:sz w:val="20"/>
                <w:szCs w:val="20"/>
              </w:rPr>
              <w:t>6:45</w:t>
            </w:r>
            <w:r w:rsidR="00A91429">
              <w:rPr>
                <w:sz w:val="20"/>
                <w:szCs w:val="20"/>
              </w:rPr>
              <w:t xml:space="preserve"> </w:t>
            </w:r>
            <w:r w:rsidRPr="003B75F5">
              <w:rPr>
                <w:sz w:val="20"/>
                <w:szCs w:val="20"/>
              </w:rPr>
              <w:t xml:space="preserve">– 8:00 </w:t>
            </w:r>
          </w:p>
          <w:p w:rsidR="00A91429" w:rsidRPr="003B75F5" w:rsidRDefault="00A91429" w:rsidP="00565752">
            <w:pPr>
              <w:rPr>
                <w:sz w:val="20"/>
                <w:szCs w:val="20"/>
              </w:rPr>
            </w:pPr>
          </w:p>
          <w:p w:rsidR="003B75F5" w:rsidRPr="003B75F5" w:rsidRDefault="003B75F5" w:rsidP="00565752">
            <w:pPr>
              <w:rPr>
                <w:sz w:val="20"/>
                <w:szCs w:val="20"/>
              </w:rPr>
            </w:pPr>
          </w:p>
          <w:p w:rsidR="003B75F5" w:rsidRDefault="003B75F5" w:rsidP="00565752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432FAB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Pr="008F4896" w:rsidRDefault="007B74FB">
            <w:pPr>
              <w:rPr>
                <w:sz w:val="28"/>
                <w:szCs w:val="28"/>
              </w:rPr>
            </w:pPr>
          </w:p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 w:rsidR="00432FAB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 w:rsidR="00432FAB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Pr="003B75F5" w:rsidRDefault="00565752">
            <w:pPr>
              <w:rPr>
                <w:color w:val="FF0000"/>
                <w:sz w:val="20"/>
                <w:szCs w:val="20"/>
              </w:rPr>
            </w:pPr>
            <w:r w:rsidRPr="00C0473B">
              <w:rPr>
                <w:sz w:val="20"/>
                <w:szCs w:val="20"/>
              </w:rPr>
              <w:t>First Reconcilia-tion Mini-Retreat</w:t>
            </w:r>
            <w:r w:rsidR="003B75F5" w:rsidRPr="00C0473B">
              <w:rPr>
                <w:sz w:val="20"/>
                <w:szCs w:val="20"/>
              </w:rPr>
              <w:t xml:space="preserve"> – 10:00 – 1:00</w:t>
            </w:r>
          </w:p>
        </w:tc>
        <w:tc>
          <w:tcPr>
            <w:tcW w:w="33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 w:rsidR="00432FAB">
              <w:rPr>
                <w:noProof/>
              </w:rPr>
              <w:t>11</w:t>
            </w:r>
            <w:r>
              <w:fldChar w:fldCharType="end"/>
            </w:r>
          </w:p>
        </w:tc>
      </w:tr>
      <w:tr w:rsidR="007B74FB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7B74FB" w:rsidRPr="003B75F5" w:rsidRDefault="00565752">
            <w:pPr>
              <w:rPr>
                <w:sz w:val="20"/>
                <w:szCs w:val="20"/>
              </w:rPr>
            </w:pPr>
            <w:r w:rsidRPr="003B75F5">
              <w:rPr>
                <w:sz w:val="20"/>
                <w:szCs w:val="20"/>
              </w:rPr>
              <w:t>FAITH FORMATION CLASS</w:t>
            </w:r>
            <w:r w:rsidR="00A91429">
              <w:rPr>
                <w:sz w:val="20"/>
                <w:szCs w:val="20"/>
              </w:rPr>
              <w:t>ES</w:t>
            </w:r>
          </w:p>
          <w:p w:rsidR="00565752" w:rsidRPr="00C0473B" w:rsidRDefault="00A9142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Learning Masses at the 9:00 and 11:00</w:t>
            </w:r>
          </w:p>
          <w:p w:rsidR="00565752" w:rsidRDefault="00565752"/>
          <w:p w:rsidR="00565752" w:rsidRDefault="00565752"/>
          <w:p w:rsidR="00565752" w:rsidRDefault="00565752"/>
        </w:tc>
        <w:tc>
          <w:tcPr>
            <w:tcW w:w="34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 w:rsidR="00432FAB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 w:rsidR="00432FAB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 w:rsidR="00432FAB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65752" w:rsidRPr="003B75F5" w:rsidRDefault="00565752" w:rsidP="00565752">
            <w:pPr>
              <w:rPr>
                <w:sz w:val="20"/>
                <w:szCs w:val="20"/>
              </w:rPr>
            </w:pPr>
            <w:r w:rsidRPr="003B75F5">
              <w:rPr>
                <w:sz w:val="20"/>
                <w:szCs w:val="20"/>
              </w:rPr>
              <w:t>RCIA</w:t>
            </w:r>
          </w:p>
          <w:p w:rsidR="007B74FB" w:rsidRDefault="00565752" w:rsidP="00565752">
            <w:pPr>
              <w:rPr>
                <w:sz w:val="20"/>
                <w:szCs w:val="20"/>
              </w:rPr>
            </w:pPr>
            <w:r w:rsidRPr="003B75F5">
              <w:rPr>
                <w:sz w:val="20"/>
                <w:szCs w:val="20"/>
              </w:rPr>
              <w:t xml:space="preserve">6:45 – 8:00 </w:t>
            </w:r>
          </w:p>
          <w:p w:rsidR="00A91429" w:rsidRPr="003B75F5" w:rsidRDefault="00A91429" w:rsidP="00565752">
            <w:pPr>
              <w:rPr>
                <w:sz w:val="20"/>
                <w:szCs w:val="20"/>
              </w:rPr>
            </w:pPr>
          </w:p>
          <w:p w:rsidR="003B75F5" w:rsidRDefault="003B75F5" w:rsidP="00565752">
            <w:pPr>
              <w:rPr>
                <w:b/>
                <w:sz w:val="20"/>
                <w:szCs w:val="20"/>
              </w:rPr>
            </w:pPr>
          </w:p>
          <w:p w:rsidR="003B75F5" w:rsidRDefault="003B75F5" w:rsidP="00565752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 w:rsidR="00432FAB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432FAB">
            <w:r>
              <w:rPr>
                <w:sz w:val="22"/>
                <w:szCs w:val="22"/>
              </w:rPr>
              <w:t>CFF (Catholic Families of Faith) – 5:30</w:t>
            </w:r>
          </w:p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 w:rsidR="00432FAB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 w:rsidR="00432FAB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3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 w:rsidR="00432FAB">
              <w:rPr>
                <w:noProof/>
              </w:rPr>
              <w:t>18</w:t>
            </w:r>
            <w:r>
              <w:fldChar w:fldCharType="end"/>
            </w:r>
          </w:p>
        </w:tc>
      </w:tr>
      <w:tr w:rsidR="007B74FB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7B74FB" w:rsidRDefault="00565752">
            <w:pPr>
              <w:rPr>
                <w:sz w:val="20"/>
                <w:szCs w:val="20"/>
              </w:rPr>
            </w:pPr>
            <w:r w:rsidRPr="003B75F5">
              <w:rPr>
                <w:sz w:val="20"/>
                <w:szCs w:val="20"/>
              </w:rPr>
              <w:t>CLASS</w:t>
            </w:r>
            <w:r w:rsidR="00A91429">
              <w:rPr>
                <w:sz w:val="20"/>
                <w:szCs w:val="20"/>
              </w:rPr>
              <w:t>ES</w:t>
            </w:r>
            <w:r w:rsidR="008E3A3A">
              <w:rPr>
                <w:sz w:val="20"/>
                <w:szCs w:val="20"/>
              </w:rPr>
              <w:t xml:space="preserve"> </w:t>
            </w:r>
          </w:p>
          <w:p w:rsidR="008E3A3A" w:rsidRPr="003B75F5" w:rsidRDefault="008E3A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FOOD COLLECTION</w:t>
            </w:r>
          </w:p>
          <w:p w:rsidR="00565752" w:rsidRPr="00C0473B" w:rsidRDefault="003B75F5">
            <w:pPr>
              <w:rPr>
                <w:b/>
                <w:sz w:val="16"/>
                <w:szCs w:val="16"/>
              </w:rPr>
            </w:pPr>
            <w:r w:rsidRPr="00C0473B">
              <w:rPr>
                <w:b/>
                <w:sz w:val="16"/>
                <w:szCs w:val="16"/>
              </w:rPr>
              <w:t>Confirmation Session – Parent</w:t>
            </w:r>
            <w:r w:rsidR="00A91429">
              <w:rPr>
                <w:b/>
                <w:sz w:val="16"/>
                <w:szCs w:val="16"/>
              </w:rPr>
              <w:t>/Student</w:t>
            </w:r>
          </w:p>
          <w:p w:rsidR="00565752" w:rsidRDefault="00565752"/>
          <w:p w:rsidR="00565752" w:rsidRDefault="00565752"/>
        </w:tc>
        <w:tc>
          <w:tcPr>
            <w:tcW w:w="34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 w:rsidR="00432FAB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432FAB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85498" w:rsidRDefault="00585498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432FAB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Pr="00A91429" w:rsidRDefault="003B75F5" w:rsidP="00565752">
            <w:pPr>
              <w:rPr>
                <w:sz w:val="20"/>
                <w:szCs w:val="20"/>
              </w:rPr>
            </w:pPr>
            <w:r w:rsidRPr="00A91429">
              <w:rPr>
                <w:sz w:val="20"/>
                <w:szCs w:val="20"/>
              </w:rPr>
              <w:t>NO RCIA</w:t>
            </w:r>
          </w:p>
          <w:p w:rsidR="003B75F5" w:rsidRDefault="003B75F5" w:rsidP="00565752"/>
          <w:p w:rsidR="003B75F5" w:rsidRDefault="003B75F5" w:rsidP="00565752"/>
          <w:p w:rsidR="003B75F5" w:rsidRDefault="003B75F5" w:rsidP="00565752"/>
          <w:p w:rsidR="003B75F5" w:rsidRDefault="003B75F5" w:rsidP="00565752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432FAB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Pr="003B75F5" w:rsidRDefault="00565752">
            <w:pPr>
              <w:rPr>
                <w:b/>
                <w:sz w:val="20"/>
                <w:szCs w:val="20"/>
              </w:rPr>
            </w:pPr>
            <w:r w:rsidRPr="003B75F5">
              <w:rPr>
                <w:b/>
                <w:sz w:val="20"/>
                <w:szCs w:val="20"/>
              </w:rPr>
              <w:t>HAPPY THANKS-GIVING</w:t>
            </w:r>
          </w:p>
          <w:p w:rsidR="00565752" w:rsidRDefault="00565752">
            <w:pPr>
              <w:rPr>
                <w:b/>
              </w:rPr>
            </w:pPr>
          </w:p>
          <w:p w:rsidR="00565752" w:rsidRDefault="00565752">
            <w:pPr>
              <w:rPr>
                <w:b/>
              </w:rPr>
            </w:pPr>
          </w:p>
          <w:p w:rsidR="00565752" w:rsidRPr="00565752" w:rsidRDefault="00565752">
            <w:pPr>
              <w:rPr>
                <w:b/>
              </w:rPr>
            </w:pPr>
          </w:p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 w:rsidR="00432FAB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 w:rsidR="00432FAB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3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 w:rsidR="00432FAB">
              <w:rPr>
                <w:noProof/>
              </w:rPr>
              <w:t>25</w:t>
            </w:r>
            <w:r>
              <w:fldChar w:fldCharType="end"/>
            </w:r>
          </w:p>
        </w:tc>
      </w:tr>
      <w:tr w:rsidR="007B74FB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7B74FB" w:rsidRDefault="00C0473B">
            <w:r>
              <w:t>NO CLASS</w:t>
            </w:r>
            <w:r w:rsidR="00A91429">
              <w:t>ES</w:t>
            </w:r>
          </w:p>
          <w:p w:rsidR="00C0473B" w:rsidRDefault="00C0473B">
            <w:r>
              <w:t>THANKSGIV-ING BREAK</w:t>
            </w:r>
          </w:p>
          <w:p w:rsidR="00C0473B" w:rsidRDefault="00C0473B"/>
          <w:p w:rsidR="00C0473B" w:rsidRDefault="00C0473B"/>
        </w:tc>
        <w:tc>
          <w:tcPr>
            <w:tcW w:w="34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 w:rsidR="00432FAB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 w:rsidR="00432FAB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32FAB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 w:rsidR="00432FAB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32FAB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432FAB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 w:rsidR="00432FAB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 w:rsidR="00432FAB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32FAB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 w:rsidR="00432FAB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32FAB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432FAB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 w:rsidR="00432FAB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 w:rsidR="00432FAB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32FAB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 w:rsidR="00432FAB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32FAB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432FAB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565752" w:rsidRPr="003B75F5" w:rsidRDefault="00565752" w:rsidP="00565752">
            <w:pPr>
              <w:rPr>
                <w:sz w:val="20"/>
                <w:szCs w:val="20"/>
              </w:rPr>
            </w:pPr>
            <w:r w:rsidRPr="003B75F5">
              <w:rPr>
                <w:sz w:val="20"/>
                <w:szCs w:val="20"/>
              </w:rPr>
              <w:t>RCIA</w:t>
            </w:r>
          </w:p>
          <w:p w:rsidR="007B74FB" w:rsidRDefault="00565752" w:rsidP="00565752">
            <w:pPr>
              <w:rPr>
                <w:sz w:val="20"/>
                <w:szCs w:val="20"/>
              </w:rPr>
            </w:pPr>
            <w:r w:rsidRPr="003B75F5">
              <w:rPr>
                <w:sz w:val="20"/>
                <w:szCs w:val="20"/>
              </w:rPr>
              <w:t xml:space="preserve">6:45 – 8:00 </w:t>
            </w:r>
          </w:p>
          <w:p w:rsidR="00A91429" w:rsidRPr="003B75F5" w:rsidRDefault="00A91429" w:rsidP="00565752">
            <w:pPr>
              <w:rPr>
                <w:sz w:val="20"/>
                <w:szCs w:val="20"/>
              </w:rPr>
            </w:pPr>
          </w:p>
          <w:p w:rsidR="003B75F5" w:rsidRPr="003B75F5" w:rsidRDefault="003B75F5" w:rsidP="00565752">
            <w:pPr>
              <w:rPr>
                <w:sz w:val="20"/>
                <w:szCs w:val="20"/>
              </w:rPr>
            </w:pPr>
          </w:p>
          <w:p w:rsidR="003B75F5" w:rsidRDefault="003B75F5" w:rsidP="00565752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 w:rsidR="00432FAB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 w:rsidR="00432FAB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32FAB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 w:rsidR="00432FAB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32FAB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432FAB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 w:rsidR="00432FAB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 w:rsidR="00432FAB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32FAB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 w:rsidR="00432FAB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32FAB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432FAB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 w:rsidR="00432FAB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 w:rsidR="00432FAB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32FAB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 w:rsidR="008F4896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3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 w:rsidR="00432FAB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 w:rsidR="008F4896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8F4896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 w:rsidR="008F4896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8F4896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7B74FB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7B74FB" w:rsidRDefault="007B74FB"/>
        </w:tc>
        <w:tc>
          <w:tcPr>
            <w:tcW w:w="34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 w:rsidR="00432FAB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 w:rsidR="008F4896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8F4896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 w:rsidR="00942A83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 w:rsidR="00432FAB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 w:rsidR="00942A83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942A83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942A83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942A83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3B75F5" w:rsidRDefault="003B75F5" w:rsidP="003B75F5">
            <w:pPr>
              <w:pStyle w:val="Heading1"/>
            </w:pPr>
          </w:p>
          <w:p w:rsidR="003B75F5" w:rsidRDefault="003B75F5" w:rsidP="003B75F5">
            <w:pPr>
              <w:pStyle w:val="Heading1"/>
            </w:pPr>
          </w:p>
          <w:p w:rsidR="003B75F5" w:rsidRDefault="003B75F5" w:rsidP="003B75F5">
            <w:pPr>
              <w:pStyle w:val="Heading1"/>
            </w:pPr>
          </w:p>
          <w:p w:rsidR="003B75F5" w:rsidRDefault="003B75F5" w:rsidP="003B75F5">
            <w:pPr>
              <w:pStyle w:val="Heading1"/>
            </w:pPr>
          </w:p>
          <w:p w:rsidR="003B75F5" w:rsidRDefault="003B75F5" w:rsidP="003B75F5">
            <w:pPr>
              <w:pStyle w:val="Heading1"/>
            </w:pPr>
          </w:p>
          <w:p w:rsidR="003B75F5" w:rsidRDefault="003B75F5" w:rsidP="003B75F5">
            <w:pPr>
              <w:pStyle w:val="Heading1"/>
            </w:pPr>
          </w:p>
          <w:p w:rsidR="003B75F5" w:rsidRDefault="003B75F5" w:rsidP="003B75F5">
            <w:pPr>
              <w:pStyle w:val="Heading1"/>
            </w:pPr>
            <w:r>
              <w:t>Notes:</w:t>
            </w:r>
          </w:p>
          <w:p w:rsidR="007B74FB" w:rsidRDefault="007B74FB"/>
        </w:tc>
        <w:tc>
          <w:tcPr>
            <w:tcW w:w="346" w:type="dxa"/>
            <w:vAlign w:val="bottom"/>
          </w:tcPr>
          <w:p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35" w:type="dxa"/>
            <w:vAlign w:val="bottom"/>
          </w:tcPr>
          <w:p w:rsidR="007B74FB" w:rsidRDefault="007B74FB">
            <w:pPr>
              <w:pStyle w:val="Dates"/>
            </w:pPr>
          </w:p>
        </w:tc>
      </w:tr>
    </w:tbl>
    <w:p w:rsidR="007B74FB" w:rsidRDefault="007B74FB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7B74FB">
        <w:trPr>
          <w:trHeight w:hRule="exact" w:val="4464"/>
          <w:jc w:val="center"/>
        </w:trPr>
        <w:tc>
          <w:tcPr>
            <w:tcW w:w="5760" w:type="dxa"/>
          </w:tcPr>
          <w:p w:rsidR="007B74FB" w:rsidRDefault="005D1C42">
            <w:pPr>
              <w:pStyle w:val="Month"/>
            </w:pPr>
            <w:r>
              <w:t>NOVEMBER</w:t>
            </w:r>
          </w:p>
          <w:p w:rsidR="007B74FB" w:rsidRDefault="000C7341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432FAB">
              <w:t>2017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7B74FB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C95B21" w:rsidTr="00565752"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432FAB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432FAB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432FAB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432FAB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432FAB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432FAB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432FAB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:rsidTr="00565752"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:rsidTr="00565752"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:rsidTr="00565752"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:rsidTr="00565752"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432FA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432FA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432FA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432FA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432FAB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432FAB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432FAB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:rsidTr="00565752"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432FAB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520A55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520A55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520A55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520A55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520A55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</w:p>
                    </w:tc>
                  </w:tr>
                </w:tbl>
                <w:p w:rsidR="007B74FB" w:rsidRDefault="007B74FB"/>
              </w:tc>
              <w:tc>
                <w:tcPr>
                  <w:tcW w:w="482" w:type="dxa"/>
                </w:tcPr>
                <w:p w:rsidR="007B74FB" w:rsidRDefault="007B74FB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7B74FB"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432FAB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432FAB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8F4896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432FAB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8F4896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432FAB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8F4896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432FAB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432FAB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432FAB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32FA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32FA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32FA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32FA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32FA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32FA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32FA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32FA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432FA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32FA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7B74FB" w:rsidRDefault="007B74FB">
                        <w:pPr>
                          <w:pStyle w:val="Off-MonthDates"/>
                        </w:pPr>
                      </w:p>
                    </w:tc>
                  </w:tr>
                </w:tbl>
                <w:p w:rsidR="007B74FB" w:rsidRDefault="007B74FB"/>
              </w:tc>
            </w:tr>
          </w:tbl>
          <w:p w:rsidR="007B74FB" w:rsidRDefault="007B74FB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7B74FB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374C80" w:themeFill="accent1" w:themeFillShade="BF"/>
                  <w:vAlign w:val="center"/>
                </w:tcPr>
                <w:p w:rsidR="007B74FB" w:rsidRDefault="000C7341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 w:rsidR="00432FAB">
                    <w:t>October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5C0DF" w:themeFill="accent1" w:themeFillTint="66"/>
                  <w:vAlign w:val="center"/>
                </w:tcPr>
                <w:p w:rsidR="007B74FB" w:rsidRDefault="000C7341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 w:rsidR="00432FAB">
                    <w:t>2017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7B74FB" w:rsidRDefault="007B74FB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374C80" w:themeFill="accent1" w:themeFillShade="BF"/>
                  <w:vAlign w:val="center"/>
                </w:tcPr>
                <w:p w:rsidR="007B74FB" w:rsidRDefault="000C7341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 w:rsidR="00432FAB">
                    <w:t>December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5C0DF" w:themeFill="accent1" w:themeFillTint="66"/>
                  <w:vAlign w:val="center"/>
                </w:tcPr>
                <w:p w:rsidR="007B74FB" w:rsidRDefault="000C7341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 w:rsidR="00432FAB">
                    <w:t>2017</w:t>
                  </w:r>
                  <w:r>
                    <w:fldChar w:fldCharType="end"/>
                  </w:r>
                </w:p>
              </w:tc>
            </w:tr>
          </w:tbl>
          <w:p w:rsidR="007B74FB" w:rsidRDefault="007B74FB"/>
        </w:tc>
        <w:tc>
          <w:tcPr>
            <w:tcW w:w="629" w:type="dxa"/>
          </w:tcPr>
          <w:p w:rsidR="007B74FB" w:rsidRDefault="007B74FB"/>
        </w:tc>
        <w:tc>
          <w:tcPr>
            <w:tcW w:w="4411" w:type="dxa"/>
            <w:tcMar>
              <w:left w:w="187" w:type="dxa"/>
              <w:right w:w="216" w:type="dxa"/>
            </w:tcMar>
          </w:tcPr>
          <w:p w:rsidR="00585498" w:rsidRDefault="002A3D1C" w:rsidP="003B75F5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NOTES:</w:t>
            </w:r>
          </w:p>
          <w:p w:rsidR="008E3A3A" w:rsidRPr="008E3A3A" w:rsidRDefault="008E3A3A" w:rsidP="002A3D1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FOOD COLLECTION – </w:t>
            </w:r>
            <w:r>
              <w:rPr>
                <w:sz w:val="22"/>
                <w:szCs w:val="22"/>
              </w:rPr>
              <w:t>Third Sundays, students bring in canned goods to class for St. Anthony Place.</w:t>
            </w:r>
          </w:p>
          <w:p w:rsidR="0094261E" w:rsidRPr="0094261E" w:rsidRDefault="0094261E" w:rsidP="002A3D1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CFF- </w:t>
            </w:r>
            <w:r>
              <w:rPr>
                <w:sz w:val="22"/>
                <w:szCs w:val="22"/>
              </w:rPr>
              <w:t>5:30 p.m. St. Ambrose Meeting Rm.</w:t>
            </w:r>
          </w:p>
          <w:p w:rsidR="002A3D1C" w:rsidRPr="002A3D1C" w:rsidRDefault="002A3D1C" w:rsidP="002A3D1C">
            <w:pPr>
              <w:rPr>
                <w:sz w:val="22"/>
                <w:szCs w:val="22"/>
              </w:rPr>
            </w:pPr>
            <w:r w:rsidRPr="002A3D1C">
              <w:rPr>
                <w:b/>
                <w:sz w:val="22"/>
                <w:szCs w:val="22"/>
              </w:rPr>
              <w:t xml:space="preserve">RCIA – </w:t>
            </w:r>
            <w:r w:rsidRPr="002A3D1C">
              <w:rPr>
                <w:sz w:val="22"/>
                <w:szCs w:val="22"/>
              </w:rPr>
              <w:t>Meeting Rm #6 – OLM Office Center.</w:t>
            </w:r>
          </w:p>
          <w:p w:rsidR="002A3D1C" w:rsidRPr="002A3D1C" w:rsidRDefault="002A3D1C" w:rsidP="002A3D1C">
            <w:pPr>
              <w:rPr>
                <w:sz w:val="22"/>
                <w:szCs w:val="22"/>
              </w:rPr>
            </w:pPr>
            <w:r w:rsidRPr="002A3D1C">
              <w:rPr>
                <w:b/>
                <w:sz w:val="22"/>
                <w:szCs w:val="22"/>
              </w:rPr>
              <w:t xml:space="preserve">FIRST RECONCILIATION MINI-RETREAT – </w:t>
            </w:r>
            <w:r w:rsidRPr="002A3D1C">
              <w:rPr>
                <w:sz w:val="22"/>
                <w:szCs w:val="22"/>
              </w:rPr>
              <w:t xml:space="preserve">St. Mary Social Hall </w:t>
            </w:r>
            <w:r w:rsidR="0069245A">
              <w:rPr>
                <w:sz w:val="22"/>
                <w:szCs w:val="22"/>
              </w:rPr>
              <w:t xml:space="preserve">and Church </w:t>
            </w:r>
            <w:r w:rsidRPr="002A3D1C">
              <w:rPr>
                <w:sz w:val="22"/>
                <w:szCs w:val="22"/>
              </w:rPr>
              <w:t>for Parents and Students, 10:00 a.m. – 1:00 p.m.</w:t>
            </w:r>
          </w:p>
          <w:p w:rsidR="002A3D1C" w:rsidRPr="002A3D1C" w:rsidRDefault="002A3D1C" w:rsidP="002A3D1C">
            <w:pPr>
              <w:rPr>
                <w:sz w:val="22"/>
                <w:szCs w:val="22"/>
              </w:rPr>
            </w:pPr>
            <w:r w:rsidRPr="002A3D1C">
              <w:rPr>
                <w:b/>
                <w:sz w:val="22"/>
                <w:szCs w:val="22"/>
              </w:rPr>
              <w:t xml:space="preserve">LEARNING MASS – </w:t>
            </w:r>
            <w:r w:rsidRPr="002A3D1C">
              <w:rPr>
                <w:sz w:val="22"/>
                <w:szCs w:val="22"/>
              </w:rPr>
              <w:t>Both 9:00</w:t>
            </w:r>
            <w:r w:rsidR="00A91429">
              <w:rPr>
                <w:sz w:val="22"/>
                <w:szCs w:val="22"/>
              </w:rPr>
              <w:t xml:space="preserve"> a.m.</w:t>
            </w:r>
            <w:r w:rsidRPr="002A3D1C">
              <w:rPr>
                <w:sz w:val="22"/>
                <w:szCs w:val="22"/>
              </w:rPr>
              <w:t xml:space="preserve"> Mass and 11:00</w:t>
            </w:r>
            <w:r w:rsidR="00A91429">
              <w:rPr>
                <w:sz w:val="22"/>
                <w:szCs w:val="22"/>
              </w:rPr>
              <w:t xml:space="preserve"> a.m.</w:t>
            </w:r>
            <w:r w:rsidRPr="002A3D1C">
              <w:rPr>
                <w:sz w:val="22"/>
                <w:szCs w:val="22"/>
              </w:rPr>
              <w:t xml:space="preserve"> Mass – Focus on Liturgy of the Word</w:t>
            </w:r>
          </w:p>
          <w:p w:rsidR="002A3D1C" w:rsidRPr="002A3D1C" w:rsidRDefault="002A3D1C" w:rsidP="002A3D1C">
            <w:pPr>
              <w:rPr>
                <w:sz w:val="20"/>
                <w:szCs w:val="20"/>
              </w:rPr>
            </w:pPr>
            <w:r w:rsidRPr="002A3D1C">
              <w:rPr>
                <w:b/>
                <w:sz w:val="22"/>
                <w:szCs w:val="22"/>
              </w:rPr>
              <w:t xml:space="preserve">CONFIRMATION PARENT/CANDIDATE SESSION – </w:t>
            </w:r>
            <w:r w:rsidRPr="002A3D1C">
              <w:rPr>
                <w:sz w:val="22"/>
                <w:szCs w:val="22"/>
              </w:rPr>
              <w:t>1:00 p.m. – 3:00 p.m. – St. Mary Social Hall</w:t>
            </w:r>
          </w:p>
        </w:tc>
      </w:tr>
    </w:tbl>
    <w:p w:rsidR="007B74FB" w:rsidRDefault="007B74FB">
      <w:pPr>
        <w:pStyle w:val="NoSpacing"/>
      </w:pPr>
    </w:p>
    <w:sectPr w:rsidR="007B74FB">
      <w:headerReference w:type="default" r:id="rId9"/>
      <w:footerReference w:type="default" r:id="rId10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7C2" w:rsidRDefault="004457C2">
      <w:pPr>
        <w:spacing w:after="0"/>
      </w:pPr>
      <w:r>
        <w:separator/>
      </w:r>
    </w:p>
  </w:endnote>
  <w:endnote w:type="continuationSeparator" w:id="0">
    <w:p w:rsidR="004457C2" w:rsidRDefault="004457C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752" w:rsidRDefault="0056575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15744" behindDoc="1" locked="0" layoutInCell="1" allowOverlap="1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27706F" id="Freeform 14" o:spid="_x0000_s1026" style="position:absolute;margin-left:540.8pt;margin-top:-258.4pt;width:0;height:.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cf6Q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" path="m,l,1,,2,,4,,xe" fillcolor="#b5c0df [1300]" strokecolor="#b5c0d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1" locked="0" layoutInCell="1" allowOverlap="1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501A0C" id="Freeform 15" o:spid="_x0000_s1026" style="position:absolute;margin-left:-1.5pt;margin-top:-254.25pt;width:.15pt;height:.7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" path="m,l1,5r,1l,xe" fillcolor="#b5c0df [1300]" strokecolor="#b5c0d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792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04F2DF" id="Freeform 16" o:spid="_x0000_s1026" style="position:absolute;margin-left:-1.75pt;margin-top:-257.15pt;width:.4pt;height:2.4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" path="m,l,3,2,7r1,4l3,15r,4l,2r,l,xe" fillcolor="#b5c0df [1300]" strokecolor="#b5c0df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816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09D684A" id="Freeform 17" o:spid="_x0000_s1026" style="position:absolute;margin-left:-1.75pt;margin-top:-258.9pt;width:.25pt;height:1.15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" path="m,l,1,2,3r,2l2,9,,9r,l,6,,4,,1,,xe" fillcolor="#b5c0df [1300]" strokecolor="#b5c0df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0864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C649753" id="Freeform 18" o:spid="_x0000_s1026" style="position:absolute;margin-left:-1.75pt;margin-top:-329.7pt;width:0;height:.2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592gIAAB0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" path="m,l,1,,2,,xe" fillcolor="#b5c0df [1300]" strokecolor="#b5c0d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1888" behindDoc="1" locked="0" layoutInCell="1" allowOverlap="1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340C1B3" id="Rectangle 20" o:spid="_x0000_s1026" style="position:absolute;margin-left:-2pt;margin-top:-309.5pt;width:.15pt;height:.15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zX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j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" fillcolor="#b5c0df [1300]" strokecolor="#b5c0d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2912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836353" id="Freeform 21" o:spid="_x0000_s1026" style="position:absolute;margin-left:-2.5pt;margin-top:-327.05pt;width:1pt;height:.15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" path="m8,l6,,3,1r,l,1,3,,6,,8,xe" fillcolor="#b5c0df [1300]" strokecolor="#b5c0df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3936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56DE1D" id="Freeform 22" o:spid="_x0000_s1026" style="position:absolute;margin-left:-.85pt;margin-top:-327.3pt;width:2.8pt;height:.4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" path="m21,r,l22,,20,,17,,13,2,9,2,4,3,,3,21,xe" fillcolor="#b5c0df [1300]" strokecolor="#b5c0df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4960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DC1B12" id="Freeform 23" o:spid="_x0000_s1026" style="position:absolute;margin-left:2.7pt;margin-top:-327.3pt;width:1.65pt;height:0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" path="m13,l11,,9,,5,,,,1,,2,,3,,6,,7,r3,l13,xe" fillcolor="#b5c0df [1300]" strokecolor="#b5c0d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5984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350BD8" id="Freeform 24" o:spid="_x0000_s1026" style="position:absolute;margin-left:89.95pt;margin-top:-327.3pt;width:.4pt;height:0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C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" path="m3,l1,,,,3,xe" fillcolor="#b5c0df [1300]" strokecolor="#b5c0d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008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9B7EBB" id="Freeform 25" o:spid="_x0000_s1026" style="position:absolute;margin-left:4.95pt;margin-top:-328.45pt;width:535.9pt;height:1.4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b5c0df [1300]" strokecolor="#b5c0df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F3C1A75" id="Rectangle 26" o:spid="_x0000_s1026" style="position:absolute;margin-left:65.9pt;margin-top:-327.55pt;width:.15pt;height:.1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" fillcolor="#b5c0df [1300]" strokecolor="#b5c0d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64AD43" id="Freeform 27" o:spid="_x0000_s1026" style="position:absolute;margin-left:534.15pt;margin-top:-328.2pt;width:.5pt;height:0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" path="m,l2,,3,,4,,,xe" fillcolor="#b5c0df [1300]" strokecolor="#b5c0d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8448E62" id="Freeform 56" o:spid="_x0000_s1026" style="position:absolute;margin-left:463.35pt;margin-top:-254.25pt;width:.15pt;height: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" path="m,l1,5,,6,,xe" fillcolor="#b5c0df [1300]" strokecolor="#b5c0df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4B886FC" id="Freeform 57" o:spid="_x0000_s1026" style="position:absolute;margin-left:463pt;margin-top:-257.15pt;width:.4pt;height:2.4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" path="m2,r,3l2,7r1,4l3,15r,4l,2r2,l2,xe" fillcolor="#b5c0df [1300]" strokecolor="#b5c0df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25544D8" id="Freeform 58" o:spid="_x0000_s1026" style="position:absolute;margin-left:463pt;margin-top:-258.9pt;width:.25pt;height:1.1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" path="m,l2,1r,2l2,5r,4l2,9r,l2,6,2,4,2,1,,xe" fillcolor="#b5c0df [1300]" strokecolor="#b5c0df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BF3B71B" id="Freeform 59" o:spid="_x0000_s1026" style="position:absolute;margin-left:463.25pt;margin-top:-329.7pt;width:0;height: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" path="m,l,1,,2,,xe" fillcolor="#b5c0df [1300]" strokecolor="#b5c0d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3C4F167" id="Rectangle 61" o:spid="_x0000_s1026" style="position:absolute;margin-left:462.85pt;margin-top:-309.5pt;width:.15pt;height:.1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" fillcolor="#b5c0df [1300]" strokecolor="#b5c0d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77B263" id="Freeform 64" o:spid="_x0000_s1026" style="position:absolute;margin-left:385.8pt;margin-top:-258.4pt;width:0;height:.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rK6A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" path="m,l,1,,2,,4,,xe" fillcolor="#b5c0df [1300]" strokecolor="#b5c0d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5603FE" id="Freeform 65" o:spid="_x0000_s1026" style="position:absolute;margin-left:308.35pt;margin-top:-254.25pt;width:.15pt;height:.7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" path="m,l1,5r,1l,xe" fillcolor="#b5c0df [1300]" strokecolor="#b5c0d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871716" id="Freeform 66" o:spid="_x0000_s1026" style="position:absolute;margin-left:308.1pt;margin-top:-257.15pt;width:.4pt;height:2.4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" path="m,l,3,2,7r,4l3,15r,4l,2r,l,xe" fillcolor="#b5c0df [1300]" strokecolor="#b5c0df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46558B" id="Freeform 67" o:spid="_x0000_s1026" style="position:absolute;margin-left:308.1pt;margin-top:-258.9pt;width:.25pt;height:1.1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" path="m,l,1,,3,2,5,,9r,l,9,,6,,4,,1,,xe" fillcolor="#b5c0df [1300]" strokecolor="#b5c0df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0496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F6813A" id="Freeform 68" o:spid="_x0000_s1026" style="position:absolute;margin-left:308.1pt;margin-top:-329.7pt;width:0;height:.2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" path="m,l,1,,2,,xe" fillcolor="#b5c0df [1300]" strokecolor="#b5c0d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520" behindDoc="1" locked="0" layoutInCell="1" allowOverlap="1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4339AC4" id="Rectangle 70" o:spid="_x0000_s1026" style="position:absolute;margin-left:307.85pt;margin-top:-309.5pt;width:.15pt;height:.15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d8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" fillcolor="#b5c0df [1300]" strokecolor="#b5c0d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1" allowOverlap="1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3AC957" id="Freeform 74" o:spid="_x0000_s1026" style="position:absolute;margin-left:230.65pt;margin-top:-258.4pt;width:0;height:.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Pg6gIAAI4HAAAOAAAAZHJzL2Uyb0RvYy54bWy0VVFv0zAQfkfiP1h+RGJpu9JB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" path="m,l,1,,2,,4,,xe" fillcolor="#b5c0df [1300]" strokecolor="#b5c0d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BB1192" id="Freeform 75" o:spid="_x0000_s1026" style="position:absolute;margin-left:153.15pt;margin-top:-254.25pt;width:0;height: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" path="m,l,5,,6,,xe" fillcolor="#b5c0df [1300]" strokecolor="#b5c0df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AD2C55" id="Freeform 76" o:spid="_x0000_s1026" style="position:absolute;margin-left:152.9pt;margin-top:-257.15pt;width:.25pt;height:2.4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" path="m1,r,3l1,7r1,4l2,15r,4l,2r1,l1,xe" fillcolor="#b5c0df [1300]" strokecolor="#b5c0df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EA6C52" id="Freeform 77" o:spid="_x0000_s1026" style="position:absolute;margin-left:152.9pt;margin-top:-258.9pt;width:.15pt;height:1.1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" path="m,l1,1r,2l1,5r,4l1,9r,l,6,1,4,,1,,xe" fillcolor="#b5c0df [1300]" strokecolor="#b5c0df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640" behindDoc="1" locked="0" layoutInCell="1" allowOverlap="1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F357DC" id="Freeform 78" o:spid="_x0000_s1026" style="position:absolute;margin-left:153.05pt;margin-top:-329.7pt;width:0;height:.2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" path="m,l,1,,2,,xe" fillcolor="#b5c0df [1300]" strokecolor="#b5c0d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664" behindDoc="1" locked="0" layoutInCell="1" allowOverlap="1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8DB1B4B" id="Rectangle 80" o:spid="_x0000_s1026" style="position:absolute;margin-left:152.55pt;margin-top:-309.5pt;width:.15pt;height:.15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" fillcolor="#b5c0df [1300]" strokecolor="#b5c0d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688" behindDoc="1" locked="0" layoutInCell="1" allowOverlap="1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0618DD" id="Freeform 95" o:spid="_x0000_s1026" style="position:absolute;margin-left:75.6pt;margin-top:-258.4pt;width:0;height:.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" path="m,l,1,,2,,4,,xe" fillcolor="#b5c0df [1300]" strokecolor="#b5c0d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712" behindDoc="1" locked="0" layoutInCell="1" allowOverlap="1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28137E" id="Freeform 191" o:spid="_x0000_s1026" style="position:absolute;margin-left:192.5pt;margin-top:-183.4pt;width:63.1pt;height:32.4pt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d9dfef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736" behindDoc="1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3FE0C5" id="Year Backing" o:spid="_x0000_s1026" style="position:absolute;margin-left:18pt;margin-top:-183.3pt;width:245.7pt;height:15.5pt;z-index:-251615744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">
              <v:rect id="Rectangle 193" o:spid="_x0000_s1027" style="position:absolute;left:1238;top:733;width:34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/>
              <v:shape id="Freeform 194" o:spid="_x0000_s1028" style="position:absolute;left:1238;top:733;width:349;height:0;visibility:visible;mso-wrap-style:square;v-text-anchor:top" coordsize="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bacIA&#10;AADcAAAADwAAAGRycy9kb3ducmV2LnhtbERPS27CMBDdV+IO1iB1VxxaVEHARDRqBauK3wGGeEii&#10;xOPUdiHcHiNV6m6e3ncWWW9acSHna8sKxqMEBHFhdc2lguPh62UKwgdkja1lUnAjD9ly8LTAVNsr&#10;7+iyD6WIIexTVFCF0KVS+qIig35kO+LIna0zGCJ0pdQOrzHctPI1Sd6lwZpjQ4Ud5RUVzf7XKMjH&#10;+efPR5g2p+L74E7ubev6danU87BfzUEE6sO/+M+90XH+bAK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5tpwgAAANwAAAAPAAAAAAAAAAAAAAAAAJgCAABkcnMvZG93&#10;bnJldi54bWxQSwUGAAAAAAQABAD1AAAAhwM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racEA&#10;AADcAAAADwAAAGRycy9kb3ducmV2LnhtbERPy6rCMBDdC/5DGMGdpgrKtRpFvAiCIPhYuByb6QOb&#10;SW8Ttfr1Rrjgbg7nObNFY0pxp9oVlhUM+hEI4sTqgjMFp+O69wPCeWSNpWVS8CQHi3m7NcNY2wfv&#10;6X7wmQgh7GJUkHtfxVK6JCeDrm8r4sCltjboA6wzqWt8hHBTymEUjaXBgkNDjhWtckquh5tRML6c&#10;tr/ZeTCstn9p+qLE79Y0UarbaZZTEJ4a/xX/uzc6zJ+M4P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a2nBAAAA3AAAAA8AAAAAAAAAAAAAAAAAmAIAAGRycy9kb3du&#10;cmV2LnhtbFBLBQYAAAAABAAEAPUAAACGAw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TwsIA&#10;AADcAAAADwAAAGRycy9kb3ducmV2LnhtbERPTWvCQBC9F/wPywi9NRt7SDVmFREEETzUCl6H7JgE&#10;s7Mxu03W/nq3UOhtHu9zinUwrRiod41lBbMkBUFcWt1wpeD8tXubg3AeWWNrmRQ8yMF6NXkpMNd2&#10;5E8aTr4SMYRdjgpq77tcSlfWZNAltiOO3NX2Bn2EfSV1j2MMN618T9NMGmw4NtTY0bam8nb6Ngru&#10;fvZzOer5w7TVRzrIJhzuOij1Og2bJQhPwf+L/9x7HecvMvh9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xPCwgAAANwAAAAPAAAAAAAAAAAAAAAAAJgCAABkcnMvZG93&#10;bnJldi54bWxQSwUGAAAAAAQABAD1AAAAhwM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ijsIA&#10;AADcAAAADwAAAGRycy9kb3ducmV2LnhtbERPTYvCMBC9L+x/CLPgbU1XQddqWlZBVPBi14u3oRnb&#10;YjMpTdTqrzeC4G0e73NmaWdqcaHWVZYV/PQjEMS51RUXCvb/y+9fEM4ja6wtk4IbOUiTz48Zxtpe&#10;eUeXzBcihLCLUUHpfRNL6fKSDLq+bYgDd7StQR9gW0jd4jWEm1oOomgkDVYcGkpsaFFSfsrORsGW&#10;Grdym9FuY/Ll+HAf2vo8XyvV++r+piA8df4tfrnXOsyfjO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qKOwgAAANwAAAAPAAAAAAAAAAAAAAAAAJgCAABkcnMvZG93&#10;bnJldi54bWxQSwUGAAAAAAQABAD1AAAAhwM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m08YA&#10;AADcAAAADwAAAGRycy9kb3ducmV2LnhtbESPQUsDMRCF74L/IUzBm83WQ9G1aakFRRAqbgtep5tp&#10;dnEzWTex2frrnYPQ2wzvzXvfLFaj79SJhtgGNjCbFqCI62Bbdgb2u+fbe1AxIVvsApOBM0VYLa+v&#10;FljakPmDTlVySkI4lmigSakvtY51Qx7jNPTEoh3D4DHJOjhtB8wS7jt9VxRz7bFlaWiwp01D9Vf1&#10;4w08VYf8nqvP37PbvMy9e8vf2+3amJvJuH4ElWhMF/P/9asV/Ae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m08YAAADcAAAADwAAAAAAAAAAAAAAAACYAgAAZHJz&#10;L2Rvd25yZXYueG1sUEsFBgAAAAAEAAQA9QAAAIsD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mZsAA&#10;AADcAAAADwAAAGRycy9kb3ducmV2LnhtbERPS4vCMBC+C/6HMII3TX2w2q5RXEH0qvXgcbaZPnab&#10;SWmyWv+9ERa8zcf3nNWmM7W4Uesqywom4wgEcWZ1xYWCS7ofLUE4j6yxtkwKHuRgs+73Vphoe+cT&#10;3c6+ECGEXYIKSu+bREqXlWTQjW1DHLjctgZ9gG0hdYv3EG5qOY2iD2mw4tBQYkO7krLf859RMP2h&#10;XFY2nWP8bb8Ws+vhlOas1HDQbT9BeOr8W/zvPuowP47h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qmZsAAAADcAAAADwAAAAAAAAAAAAAAAACYAgAAZHJzL2Rvd25y&#10;ZXYueG1sUEsFBgAAAAAEAAQA9QAAAIUD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1Z8MA&#10;AADcAAAADwAAAGRycy9kb3ducmV2LnhtbESPQYvCMBSE7wv+h/AEb2uqB5VqFBFFT+K6ZcXbo3m2&#10;xealJKnWf28WFvY4zMw3zGLVmVo8yPnKsoLRMAFBnFtdcaEg+959zkD4gKyxtkwKXuRhtex9LDDV&#10;9slf9DiHQkQI+xQVlCE0qZQ+L8mgH9qGOHo36wyGKF0htcNnhJtajpNkIg1WHBdKbGhTUn4/t0bB&#10;rf3ZtuvZtNm64+ni2r3JLlej1KDfrecgAnXhP/zXPmgFkQi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1Z8MAAADcAAAADwAAAAAAAAAAAAAAAACYAgAAZHJzL2Rv&#10;d25yZXYueG1sUEsFBgAAAAAEAAQA9QAAAIgD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Q7MQA&#10;AADcAAAADwAAAGRycy9kb3ducmV2LnhtbESPzWrDMBCE74G+g9hCb4nkUEriRgmhtFDIoc1P74u1&#10;sU2slbE2tvP2UaHQ4zAz3zCrzegb1VMX68AWspkBRVwEV3Np4XT8mC5ARUF22AQmCzeKsFk/TFaY&#10;uzDwnvqDlCpBOOZooRJpc61jUZHHOAstcfLOofMoSXaldh0OCe4bPTfmRXusOS1U2NJbRcXlcPUW&#10;2tvw9f3ut2J685M9X8+X5U5O1j49jttXUEKj/If/2p/Owtxk8HsmHQ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kOzEAAAA3AAAAA8AAAAAAAAAAAAAAAAAmAIAAGRycy9k&#10;b3ducmV2LnhtbFBLBQYAAAAABAAEAPUAAACJAw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760" behindDoc="1" locked="0" layoutInCell="1" allowOverlap="1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 descr="Note Backing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1D1D3F" id="Note Backing" o:spid="_x0000_s1026" alt="Note Backing Graphic" style="position:absolute;margin-left:315.1pt;margin-top:-222pt;width:223.35pt;height:214.55pt;z-index:-251614720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">
              <v:shape id="Freeform 188" o:spid="_x0000_s1027" style="position:absolute;width:33877;height:33083;visibility:visible;mso-wrap-style:square;v-text-anchor:top" coordsize="30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tacQA&#10;AADcAAAADwAAAGRycy9kb3ducmV2LnhtbESPTW/CMAyG75P4D5GRuI2UHRAqBDQhEBOHagN29xrT&#10;dDRO1QQo+/XzYdJutvx+PF6set+oG3WxDmxgMs5AEZfB1lwZOB23zzNQMSFbbAKTgQdFWC0HTwvM&#10;bbjzB90OqVISwjFHAy6lNtc6lo48xnFoieV2Dp3HJGtXadvhXcJ9o1+ybKo91iwNDltaOyovh6uX&#10;Eu36rw3u9tlp9/1Z/JyL98ujMGY07F/noBL16V/8536zgj8T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LWnEAAAA3AAAAA8AAAAAAAAAAAAAAAAAmAIAAGRycy9k&#10;b3ducmV2LnhtbFBLBQYAAAAABAAEAPUAAACJAw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d9dfef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dqjBAAAA3AAAAA8AAABkcnMvZG93bnJldi54bWxET9uKwjAQfV/wH8IIvm1TBRetjSKKoOvD&#10;eukHDM3YFptJaaJWv94sLOzbHM510kVnanGn1lWWFQyjGARxbnXFhYLsvPmcgHAeWWNtmRQ8ycFi&#10;3vtIMdH2wUe6n3whQgi7BBWU3jeJlC4vyaCLbEMcuIttDfoA20LqFh8h3NRyFMdf0mDFoaHEhlYl&#10;5dfTzSiQ5+FubCrTfNPeu8PPOluNX7FSg363nIHw1Pl/8Z97q8P8yRR+nwkX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udqjBAAAA3AAAAA8AAAAAAAAAAAAAAAAAnwIA&#10;AGRycy9kb3ducmV2LnhtbFBLBQYAAAAABAAEAPcAAACNAwAAAAA=&#10;">
                <v:imagedata r:id="rId2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7C2" w:rsidRDefault="004457C2">
      <w:pPr>
        <w:spacing w:after="0"/>
      </w:pPr>
      <w:r>
        <w:separator/>
      </w:r>
    </w:p>
  </w:footnote>
  <w:footnote w:type="continuationSeparator" w:id="0">
    <w:p w:rsidR="004457C2" w:rsidRDefault="004457C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752" w:rsidRDefault="0056575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2672" behindDoc="1" locked="0" layoutInCell="1" allowOverlap="1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81E647" id="Freeform 11" o:spid="_x0000_s1026" style="position:absolute;margin-left:539.8pt;margin-top:114.7pt;width:0;height:.4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" path="m,l,3,,2,,xe" fillcolor="#b5c0df [1300]" strokecolor="#b5c0d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1" locked="0" layoutInCell="1" allowOverlap="1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3A53DF" id="Freeform 12" o:spid="_x0000_s1026" style="position:absolute;margin-left:539.7pt;margin-top:44.9pt;width:1.25pt;height:439.85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b5c0df [1300]" strokecolor="#b5c0df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1" locked="0" layoutInCell="1" allowOverlap="1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8628E01" id="Rectangle 13" o:spid="_x0000_s1026" style="position:absolute;margin-left:540.2pt;margin-top:94.9pt;width:.15pt;height:.15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" fillcolor="#b5c0df [1300]" strokecolor="#b5c0d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9840" behindDoc="1" locked="0" layoutInCell="1" allowOverlap="1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53D049" id="Freeform 19" o:spid="_x0000_s1026" style="position:absolute;margin-left:-2.85pt;margin-top:38.9pt;width:1.5pt;height:439.3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b5c0df [1300]" strokecolor="#b5c0df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8032" behindDoc="1" locked="0" layoutInCell="1" allowOverlap="1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F15A95A" id="Freeform 28" o:spid="_x0000_s1026" style="position:absolute;margin-left:539.3pt;margin-top:334.95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" path="m5,l7,,8,,7,2,,2,5,xe" fillcolor="#b5c0df [1300]" strokecolor="#b5c0df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9056" behindDoc="1" locked="0" layoutInCell="1" allowOverlap="1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73BF4A" id="Freeform 29" o:spid="_x0000_s1026" style="position:absolute;margin-left:535.9pt;margin-top:334.95pt;width:2.8pt;height:.4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" path="m18,r4,l1,3r,l,3r2,l5,3,9,2r4,l18,xe" fillcolor="#b5c0df [1300]" strokecolor="#b5c0df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0080" behindDoc="1" locked="0" layoutInCell="1" allowOverlap="1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D25B67F" id="Freeform 30" o:spid="_x0000_s1026" style="position:absolute;margin-left:533.5pt;margin-top:335.3pt;width:1.65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" path="m8,r5,l12,,11,,9,,7,,5,,3,,,,2,,5,,8,xe" fillcolor="#b5c0df [1300]" strokecolor="#b5c0df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09E3F9" id="Freeform 31" o:spid="_x0000_s1026" style="position:absolute;margin-left:447.45pt;margin-top:335.3pt;width:.4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172w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" path="m2,l3,,,,2,xe" fillcolor="#b5c0df [1300]" strokecolor="#b5c0d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AB4B58" id="Freeform 32" o:spid="_x0000_s1026" style="position:absolute;margin-left:-3pt;margin-top:335.2pt;width:535.9pt;height:1.2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uAZA8AABZ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b5c0df [1300]" strokecolor="#b5c0df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1" allowOverlap="1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B08F635" id="Rectangle 33" o:spid="_x0000_s1026" style="position:absolute;margin-left:471.95pt;margin-top:335.7pt;width:.15pt;height:.1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L+TwIAAP4EAAAOAAAAZHJzL2Uyb0RvYy54bWzEVE2P0zAQvSPxHyzfaZJut+x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" fillcolor="#b5c0df [1300]" strokecolor="#b5c0d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176" behindDoc="1" locked="0" layoutInCell="1" allowOverlap="1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26DB8C" id="Freeform 34" o:spid="_x0000_s1026" style="position:absolute;margin-left:3.05pt;margin-top:336.35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" path="m,l4,,3,,2,,,xe" fillcolor="#b5c0df [1300]" strokecolor="#b5c0d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CD8C62" id="Freeform 35" o:spid="_x0000_s1026" style="position:absolute;margin-left:-2.5pt;margin-top:262.3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" path="m8,l4,,3,,1,,,,1,,4,,8,xe" fillcolor="#b5c0df [1300]" strokecolor="#b5c0df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F541B7" id="Freeform 36" o:spid="_x0000_s1026" style="position:absolute;margin-left:-.85pt;margin-top:261.9pt;width:2.8pt;height:.4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" path="m21,r,l22,1r-2,l17,1r-4,l9,3,4,3,,3,21,xe" fillcolor="#b5c0df [1300]" strokecolor="#b5c0df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4BC2CD" id="Freeform 37" o:spid="_x0000_s1026" style="position:absolute;margin-left:2.7pt;margin-top:261.9pt;width:1.65pt;height:.1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" path="m13,l11,1,7,1,5,1,,1r1,l2,,3,,6,,7,r3,l13,xe" fillcolor="#b5c0df [1300]" strokecolor="#b5c0df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09EEC9" id="Freeform 38" o:spid="_x0000_s1026" style="position:absolute;margin-left:89.95pt;margin-top:261.9pt;width:.4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ZL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" path="m3,l1,,,,3,xe" fillcolor="#b5c0df [1300]" strokecolor="#b5c0d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FB7C8F6" id="Freeform 39" o:spid="_x0000_s1026" style="position:absolute;margin-left:4.95pt;margin-top:260.9pt;width:535.9pt;height:1.4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b5c0df [1300]" strokecolor="#b5c0df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5244C9C" id="Rectangle 40" o:spid="_x0000_s1026" style="position:absolute;margin-left:65.9pt;margin-top:261.55pt;width:.15pt;height:.1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Gs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n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" fillcolor="#b5c0df [1300]" strokecolor="#b5c0d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0B335E" id="Freeform 41" o:spid="_x0000_s1026" style="position:absolute;margin-left:534.15pt;margin-top:261.1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" path="m,l2,,3,,4,,,xe" fillcolor="#b5c0df [1300]" strokecolor="#b5c0d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1" allowOverlap="1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E10A4B" id="Freeform 42" o:spid="_x0000_s1026" style="position:absolute;margin-left:539.3pt;margin-top:186.75pt;width:1pt;height:.15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" path="m5,l7,,8,,7,,3,1,,1,3,,5,xe" fillcolor="#b5c0df [1300]" strokecolor="#b5c0df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B9ED44" id="Freeform 43" o:spid="_x0000_s1026" style="position:absolute;margin-left:535.9pt;margin-top:186.75pt;width:2.8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" path="m18,r4,l1,2r,l,2r2,l5,2,9,1,13,r5,xe" fillcolor="#b5c0df [1300]" strokecolor="#b5c0df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796529" id="Freeform 44" o:spid="_x0000_s1026" style="position:absolute;margin-left:533.5pt;margin-top:186.85pt;width:1.65pt;height:.1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" path="m8,r5,1l12,1r-1,l9,1,7,1,5,1,3,1,,1r2,l5,1,8,xe" fillcolor="#b5c0df [1300]" strokecolor="#b5c0df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DE8E8D" id="Freeform 45" o:spid="_x0000_s1026" style="position:absolute;margin-left:447.45pt;margin-top:187pt;width:.4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" path="m2,l3,,,,2,xe" fillcolor="#b5c0df [1300]" strokecolor="#b5c0d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3D19AD" id="Freeform 46" o:spid="_x0000_s1026" style="position:absolute;margin-left:-3pt;margin-top:186.85pt;width:535.9pt;height:1.2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b5c0df [1300]" strokecolor="#b5c0df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204AD2C" id="Rectangle 47" o:spid="_x0000_s1026" style="position:absolute;margin-left:471.95pt;margin-top:187.35pt;width:.15pt;height:.1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C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" fillcolor="#b5c0df [1300]" strokecolor="#b5c0d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32DD755" id="Freeform 48" o:spid="_x0000_s1026" style="position:absolute;margin-left:3.05pt;margin-top:188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" path="m,l4,,3,,2,,,xe" fillcolor="#b5c0df [1300]" strokecolor="#b5c0d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01A72B" id="Freeform 49" o:spid="_x0000_s1026" style="position:absolute;margin-left:-2.5pt;margin-top:113.5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" path="m8,l4,2,3,2,,2,4,,8,xe" fillcolor="#b5c0df [1300]" strokecolor="#b5c0df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9E1B8C" id="Freeform 50" o:spid="_x0000_s1026" style="position:absolute;margin-left:-.85pt;margin-top:113.45pt;width:2.8pt;height:.4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" path="m21,r,l22,,20,,17,,13,1,9,1,4,3,,3,21,xe" fillcolor="#b5c0df [1300]" strokecolor="#b5c0df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FC4AB31" id="Freeform 51" o:spid="_x0000_s1026" style="position:absolute;margin-left:2.7pt;margin-top:113.45pt;width:1.65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" path="m13,l11,,9,,5,,,,1,,2,,3,,6,,7,r3,l13,xe" fillcolor="#b5c0df [1300]" strokecolor="#b5c0d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CB50EE" id="Freeform 52" o:spid="_x0000_s1026" style="position:absolute;margin-left:89.95pt;margin-top:113.45pt;width:.4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" path="m3,l1,,,,3,xe" fillcolor="#b5c0df [1300]" strokecolor="#b5c0d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1BC24C" id="Freeform 53" o:spid="_x0000_s1026" style="position:absolute;margin-left:4.95pt;margin-top:112.3pt;width:535.9pt;height:1.2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b5c0df [1300]" strokecolor="#b5c0df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961224E" id="Rectangle 54" o:spid="_x0000_s1026" style="position:absolute;margin-left:65.9pt;margin-top:113.05pt;width:.15pt;height:.1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" fillcolor="#b5c0df [1300]" strokecolor="#b5c0d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C184A7" id="Freeform 55" o:spid="_x0000_s1026" style="position:absolute;margin-left:534.15pt;margin-top:112.45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" path="m,l2,,3,,4,,,xe" fillcolor="#b5c0df [1300]" strokecolor="#b5c0d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101E903" id="Freeform 60" o:spid="_x0000_s1026" style="position:absolute;margin-left:462pt;margin-top:38.4pt;width:1.4pt;height:439.8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nWLQ0AADZ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b5c0df [1300]" strokecolor="#b5c0df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37102A2" id="Freeform 62" o:spid="_x0000_s1026" style="position:absolute;margin-left:384.55pt;margin-top:44.9pt;width:1.4pt;height:439.8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b5c0df [1300]" strokecolor="#b5c0df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055338" id="Freeform 63" o:spid="_x0000_s1026" style="position:absolute;margin-left:385.05pt;margin-top:94.9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" path="m,l2,,,,,xe" fillcolor="#b5c0df [1300]" strokecolor="#b5c0df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872B0E" id="Freeform 69" o:spid="_x0000_s1026" style="position:absolute;margin-left:306.95pt;margin-top:38.8pt;width:1.4pt;height:439.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b5c0df [1300]" strokecolor="#b5c0df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2E6641" id="Freeform 71" o:spid="_x0000_s1026" style="position:absolute;margin-left:229.75pt;margin-top:114.7pt;width:0;height:.4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" path="m,l,3,,2,,xe" fillcolor="#b5c0df [1300]" strokecolor="#b5c0d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536B7C" id="Freeform 72" o:spid="_x0000_s1026" style="position:absolute;margin-left:229.5pt;margin-top:44.9pt;width:1.4pt;height:439.8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b5c0df [1300]" strokecolor="#b5c0df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7011D1D" id="Rectangle 73" o:spid="_x0000_s1026" style="position:absolute;margin-left:230pt;margin-top:94.9pt;width:.15pt;height:.1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QaTwIAAP4EAAAOAAAAZHJzL2Uyb0RvYy54bWzEVE2P0zAQvSPxHyzfaZLS7e5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" fillcolor="#b5c0df [1300]" strokecolor="#b5c0d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C32989" id="Freeform 79" o:spid="_x0000_s1026" style="position:absolute;margin-left:151.9pt;margin-top:38.9pt;width:1.25pt;height:439.3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b5c0df [1300]" strokecolor="#b5c0df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4868A77" id="Freeform 81" o:spid="_x0000_s1026" style="position:absolute;margin-left:539.45pt;margin-top:40.15pt;width:.4pt;height:2.4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" path="m2,l3,17r,l3,19r,-4l2,12,2,8,,4,2,xe" fillcolor="#b5c0df [1300]" strokecolor="#b5c0df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CDE0A60" id="Freeform 82" o:spid="_x0000_s1026" style="position:absolute;margin-left:539.8pt;margin-top:43.05pt;width:0;height:1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" path="m,l,1,,3,,6,,9r,1l,9,,7,,3,,1,,xe" fillcolor="#b5c0df [1300]" strokecolor="#b5c0df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019E7E" id="Freeform 83" o:spid="_x0000_s1026" style="position:absolute;margin-left:-2.6pt;margin-top:43.3pt;width:.15pt;height:.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" path="m1,l,4,,3,,1,1,xe" fillcolor="#b5c0df [1300]" strokecolor="#b5c0df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693B75" id="Freeform 84" o:spid="_x0000_s1026" style="position:absolute;margin-left:462.25pt;margin-top:43.3pt;width:0;height:.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" path="m,l,4,,3,,1,,xe" fillcolor="#b5c0df [1300]" strokecolor="#b5c0d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416916" id="Freeform 85" o:spid="_x0000_s1026" style="position:absolute;margin-left:384.55pt;margin-top:40.15pt;width:.4pt;height:2.4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" path="m,l3,17r-1,l2,19r,-4l2,12,,8,,4,,xe" fillcolor="#b5c0df [1300]" strokecolor="#b5c0df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04A046D" id="Freeform 86" o:spid="_x0000_s1026" style="position:absolute;margin-left:384.8pt;margin-top:43.05pt;width:.15pt;height:1.2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" path="m,l,1,1,3,,6,1,9r,1l,9,,7,,3,,1,,xe" fillcolor="#b5c0df [1300]" strokecolor="#b5c0df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C26C0C" id="Freeform 87" o:spid="_x0000_s1026" style="position:absolute;margin-left:307.05pt;margin-top:43.3pt;width:0;height: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" path="m,l,4,,3,,1,,xe" fillcolor="#b5c0df [1300]" strokecolor="#b5c0d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409C5E7" id="Freeform 88" o:spid="_x0000_s1026" style="position:absolute;margin-left:229.35pt;margin-top:40.15pt;width:.4pt;height:2.4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" path="m,l3,17r,l3,19r,-4l1,12,1,8,,4,,xe" fillcolor="#b5c0df [1300]" strokecolor="#b5c0df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1" allowOverlap="1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DEC461" id="Freeform 89" o:spid="_x0000_s1026" style="position:absolute;margin-left:229.5pt;margin-top:43.05pt;width:.25pt;height:1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" path="m2,r,1l2,3r,3l2,9r,1l2,9,2,7,,3,2,1,2,xe" fillcolor="#b5c0df [1300]" strokecolor="#b5c0df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ACCD40" id="Freeform 90" o:spid="_x0000_s1026" style="position:absolute;margin-left:152.05pt;margin-top:43.3pt;width:0;height:.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" path="m,l,4,,3,,1,,xe" fillcolor="#b5c0df [1300]" strokecolor="#b5c0d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1" allowOverlap="1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871545" id="Freeform 91" o:spid="_x0000_s1026" style="position:absolute;margin-left:74.45pt;margin-top:40.15pt;width:.4pt;height:2.4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" path="m,l3,17r-2,l1,19r,-4l1,12,,8,,4,,xe" fillcolor="#b5c0df [1300]" strokecolor="#b5c0df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CEE6EF" id="Freeform 92" o:spid="_x0000_s1026" style="position:absolute;margin-left:74.6pt;margin-top:43.05pt;width:.25pt;height:1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" path="m,l,1,,3,,6,,9r2,1l,9,,7,,3,,1,,xe" fillcolor="#b5c0df [1300]" strokecolor="#b5c0df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709B75" id="Freeform 93" o:spid="_x0000_s1026" style="position:absolute;margin-left:74.45pt;margin-top:44.9pt;width:1.25pt;height:439.8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b5c0df [1300]" strokecolor="#b5c0df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EDC00E0" id="Rectangle 94" o:spid="_x0000_s1026" style="position:absolute;margin-left:74.95pt;margin-top:94.9pt;width:.15pt;height:.1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" fillcolor="#b5c0df [1300]" strokecolor="#b5c0df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02784" behindDoc="1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 descr="Background Tex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11/30/2017"/>
    <w:docVar w:name="MonthEndA" w:val="12/31/2017"/>
    <w:docVar w:name="MonthEndB" w:val="10/31/2017"/>
    <w:docVar w:name="MonthStart" w:val="11/1/2017"/>
    <w:docVar w:name="MonthStartA" w:val="12/1/2017"/>
    <w:docVar w:name="MonthStartB" w:val="10/1/2017"/>
  </w:docVars>
  <w:rsids>
    <w:rsidRoot w:val="00585498"/>
    <w:rsid w:val="000C7341"/>
    <w:rsid w:val="00153AE1"/>
    <w:rsid w:val="001F2357"/>
    <w:rsid w:val="00267EEC"/>
    <w:rsid w:val="002A3D1C"/>
    <w:rsid w:val="00304240"/>
    <w:rsid w:val="003B75F5"/>
    <w:rsid w:val="00432FAB"/>
    <w:rsid w:val="004457C2"/>
    <w:rsid w:val="00503B1A"/>
    <w:rsid w:val="00520A55"/>
    <w:rsid w:val="00565752"/>
    <w:rsid w:val="00585498"/>
    <w:rsid w:val="005D1C42"/>
    <w:rsid w:val="005E3E79"/>
    <w:rsid w:val="0069245A"/>
    <w:rsid w:val="006D18EC"/>
    <w:rsid w:val="00712EB2"/>
    <w:rsid w:val="007B74FB"/>
    <w:rsid w:val="008E3A3A"/>
    <w:rsid w:val="008F4896"/>
    <w:rsid w:val="0094261E"/>
    <w:rsid w:val="00942A83"/>
    <w:rsid w:val="00961F63"/>
    <w:rsid w:val="00A0585E"/>
    <w:rsid w:val="00A7495C"/>
    <w:rsid w:val="00A91429"/>
    <w:rsid w:val="00BC1258"/>
    <w:rsid w:val="00BC1EAF"/>
    <w:rsid w:val="00C0473B"/>
    <w:rsid w:val="00C95B21"/>
    <w:rsid w:val="00DA7275"/>
    <w:rsid w:val="00E13844"/>
    <w:rsid w:val="00E87F40"/>
    <w:rsid w:val="00F9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9E74B89-0E22-4C38-83CC-6A9540B9D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374C80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253356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253356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ica\AppData\Roaming\Microsoft\Templates\Academic%20calendar%20(one%20month,%20any%20year,%20Sunday%20start).dotm" TargetMode="External"/></Relationships>
</file>

<file path=word/theme/theme1.xml><?xml version="1.0" encoding="utf-8"?>
<a:theme xmlns:a="http://schemas.openxmlformats.org/drawingml/2006/main" name="Academic Calendar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start).dotm</Template>
  <TotalTime>0</TotalTime>
  <Pages>1</Pages>
  <Words>1020</Words>
  <Characters>5816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keywords/>
  <cp:lastModifiedBy>Bob Fair</cp:lastModifiedBy>
  <cp:revision>2</cp:revision>
  <cp:lastPrinted>2017-09-07T19:47:00Z</cp:lastPrinted>
  <dcterms:created xsi:type="dcterms:W3CDTF">2017-10-30T17:53:00Z</dcterms:created>
  <dcterms:modified xsi:type="dcterms:W3CDTF">2017-10-30T17:53:00Z</dcterms:modified>
  <cp:version/>
</cp:coreProperties>
</file>