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7B74FB" w:rsidRDefault="000C7341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7B74FB" w:rsidRDefault="000C7341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7B74FB" w:rsidRDefault="000C7341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7B74FB" w:rsidRDefault="000C7341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7B74FB" w:rsidRDefault="000C7341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7B74FB" w:rsidRDefault="000C7341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7B74FB" w:rsidRDefault="000C7341">
            <w:pPr>
              <w:pStyle w:val="Days"/>
            </w:pPr>
            <w:r>
              <w:t>Saturday</w:t>
            </w:r>
          </w:p>
        </w:tc>
      </w:tr>
    </w:tbl>
    <w:p w:rsidR="007B74FB" w:rsidRDefault="000C734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D25EB" id="Calendar Grid Art-Table Headers" o:spid="_x0000_s1026" alt="Title: Background graphics for calendar heading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1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nZ7wA&#10;AADcAAAADwAAAGRycy9kb3ducmV2LnhtbERPSwrCMBDdC94hjOBOUxWlVKOIIrj1A90OzdhWm0lp&#10;oq23N4Lgbh7vO6tNZyrxosaVlhVMxhEI4szqknMF18thFINwHlljZZkUvMnBZt3vrTDRtuUTvc4+&#10;FyGEXYIKCu/rREqXFWTQjW1NHLibbQz6AJtc6gbbEG4qOY2ihTRYcmgosKZdQdnj/DQKqhSP77Sd&#10;Rne9n6cLvDtMt7FSw0G3XYLw1Pm/+Oc+6jB/NoHvM+ECuf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gadnvAAAANwAAAAPAAAAAAAAAAAAAAAAAJgCAABkcnMvZG93bnJldi54&#10;bWxQSwUGAAAAAAQABAD1AAAAgQ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374c80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RRsMA&#10;AADcAAAADwAAAGRycy9kb3ducmV2LnhtbERPTWvCQBC9C/6HZYTedGMKNqRupAiVUvRQtfchO80m&#10;ZmdDdhvT/nq3UPA2j/c5681oWzFQ72vHCpaLBARx6XTNlYLz6XWegfABWWPrmBT8kIdNMZ2sMdfu&#10;yh80HEMlYgj7HBWYELpcSl8asugXriOO3JfrLYYI+0rqHq8x3LYyTZKVtFhzbDDY0dZQeTl+WwW7&#10;p3dcmX273zWXekg/9e8h40aph9n48gwi0Bju4n/3m47zH1P4eyZ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eRRsMAAADcAAAADwAAAAAAAAAAAAAAAACYAgAAZHJzL2Rv&#10;d25yZXYueG1sUEsFBgAAAAAEAAQA9QAAAIgD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374c80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ychMEA&#10;AADcAAAADwAAAGRycy9kb3ducmV2LnhtbERPzYrCMBC+C/sOYYS9iKZakbUaZREU9abuAwzN2BaT&#10;SWli7e7TbwTB23x8v7Ncd9aIlhpfOVYwHiUgiHOnKy4U/Fy2wy8QPiBrNI5JwS95WK8+ekvMtHvw&#10;idpzKEQMYZ+hgjKEOpPS5yVZ9CNXE0fu6hqLIcKmkLrBRwy3Rk6SZCYtVhwbSqxpU1J+O9+tgsN8&#10;M2g7P7ndTXrdzcxxuv/bOaU++933AkSgLrzFL/dex/lpCs9n4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nITBAAAA3A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374c80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tjsQA&#10;AADcAAAADwAAAGRycy9kb3ducmV2LnhtbERPS2vCQBC+C/0PywheRDetRWrMKm1R6KUHYw96G7KT&#10;h2ZnQ3Zj4r/vFgre5uN7TrIdTC1u1LrKsoLneQSCOLO64kLBz3E/ewPhPLLG2jIpuJOD7eZplGCs&#10;bc8HuqW+ECGEXYwKSu+bWEqXlWTQzW1DHLjctgZ9gG0hdYt9CDe1fImipTRYcWgosaHPkrJr2hkF&#10;7kiL1angS/+dL3fTj+7cXdKzUpPx8L4G4WnwD/G/+0uH+YtX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arY7EAAAA3A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374c80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AJ8QA&#10;AADcAAAADwAAAGRycy9kb3ducmV2LnhtbERPTWsCMRC9C/6HMIIXqVktVbsapbSUehK7KvU4bMbd&#10;xc1kSVLd/nsjFLzN433OYtWaWlzI+cqygtEwAUGcW11xoWC/+3yagfABWWNtmRT8kYfVsttZYKrt&#10;lb/pkoVCxBD2KSooQ2hSKX1ekkE/tA1x5E7WGQwRukJqh9cYbmo5TpKJNFhxbCixofeS8nP2axR8&#10;bDeH4+FncJ5O8unR7df6Kzu9KtXvtW9zEIHa8BD/u9c6zn9+gfs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VQCfEAAAA3AAAAA8AAAAAAAAAAAAAAAAAmAIAAGRycy9k&#10;b3ducmV2LnhtbFBLBQYAAAAABAAEAPUAAACJAw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5c0df [1300]" strokecolor="#90a1cf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V2MUA&#10;AADcAAAADwAAAGRycy9kb3ducmV2LnhtbESPzW7CMBCE75V4B2uRuBWnpQooYFBaiarHNvycV/GS&#10;hMbrNDZJ2qevkZC47Wpmvp1dbQZTi45aV1lW8DSNQBDnVldcKNjvto8LEM4ja6wtk4JfcrBZjx5W&#10;mGjb8xd1mS9EgLBLUEHpfZNI6fKSDLqpbYiDdrKtQR/WtpC6xT7ATS2foyiWBisOF0ps6K2k/Du7&#10;mCuleD2c06x7eT8c4+EzTuc/f71Sk/GQLkF4GvzdfEt/6FB/NofrM2EC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FXY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5c0df [1300]" strokecolor="#90a1cf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tfscA&#10;AADcAAAADwAAAGRycy9kb3ducmV2LnhtbESPQWvCQBCF74L/YRmhF6mbWtA2dZUqFEpBxbTQ6zQ7&#10;JsHsbNjdatpf7xwKvc3w3rz3zWLVu1adKcTGs4G7SQaKuPS24crAx/vL7QOomJAttp7JwA9FWC2H&#10;gwXm1l/4QOciVUpCOOZooE6py7WOZU0O48R3xKIdfXCYZA2VtgEvEu5aPc2ymXbYsDTU2NGmpvJU&#10;fDsDu/A7n+3X056/5lufFZ+7t/Q4NuZm1D8/gUrUp3/z3/WrFfx7oZVnZAK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grX7HAAAA3AAAAA8AAAAAAAAAAAAAAAAAmAIAAGRy&#10;cy9kb3ducmV2LnhtbFBLBQYAAAAABAAEAPUAAACMAw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5c0df [1300]" strokecolor="#90a1cf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zfK/CAAAA3AAAAA8AAABkcnMvZG93bnJldi54bWxET9uKwjAQfRf8hzALvsg2raJI1yiyrODi&#10;g3j5gKGZXthmUpto699vBMG3OZzrLNe9qcWdWldZVpBEMQjizOqKCwWX8/ZzAcJ5ZI21ZVLwIAfr&#10;1XCwxFTbjo90P/lChBB2KSoovW9SKV1WkkEX2YY4cLltDfoA20LqFrsQbmo5ieO5NFhxaCixoe+S&#10;sr/TzSj4uRT1OJkdNtZf88Pvtksm032i1Oij33yB8NT7t/jl3ukwfzGH5zPhAr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s3yvwgAAANwAAAAPAAAAAAAAAAAAAAAAAJ8C&#10;AABkcnMvZG93bnJldi54bWxQSwUGAAAAAAQABAD3AAAAjgMAAAAA&#10;">
                  <v:imagedata r:id="rId7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B74FB" w:rsidRDefault="007B74FB"/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E2544"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153AE1">
            <w:r>
              <w:rPr>
                <w:noProof/>
              </w:rPr>
              <w:drawing>
                <wp:inline distT="0" distB="0" distL="0" distR="0" wp14:anchorId="5CFE77D0" wp14:editId="294753CF">
                  <wp:extent cx="669925" cy="669925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:rsidR="007B74FB" w:rsidRDefault="000C7341" w:rsidP="00153AE1"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E2544"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AE254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 w:rsidR="001F34EF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 w:rsidR="00AE2544">
              <w:fldChar w:fldCharType="separate"/>
            </w:r>
            <w:r w:rsidR="00AE2544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53AE1" w:rsidRPr="00153AE1" w:rsidRDefault="00153AE1">
            <w:pPr>
              <w:rPr>
                <w:b/>
                <w:sz w:val="32"/>
                <w:szCs w:val="32"/>
              </w:rPr>
            </w:pPr>
          </w:p>
        </w:tc>
        <w:tc>
          <w:tcPr>
            <w:tcW w:w="346" w:type="dxa"/>
            <w:vAlign w:val="bottom"/>
          </w:tcPr>
          <w:p w:rsidR="007B74FB" w:rsidRDefault="000C7341" w:rsidP="00153AE1"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E2544"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AE2544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AE2544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 w:rsidR="00AE2544">
              <w:fldChar w:fldCharType="separate"/>
            </w:r>
            <w:r w:rsidR="00AE2544">
              <w:rPr>
                <w:noProof/>
              </w:rPr>
              <w:instrText>2</w:instrText>
            </w:r>
            <w:r>
              <w:fldChar w:fldCharType="end"/>
            </w:r>
            <w:r w:rsidR="00AE2544">
              <w:fldChar w:fldCharType="separate"/>
            </w:r>
            <w:r w:rsidR="00AE2544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87857" w:rsidRDefault="00987857" w:rsidP="009878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RCIA </w:t>
            </w:r>
          </w:p>
          <w:p w:rsidR="00987857" w:rsidRDefault="00987857" w:rsidP="009878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6:45 – 8:00</w:t>
            </w:r>
          </w:p>
          <w:p w:rsidR="00987857" w:rsidRDefault="00987857" w:rsidP="00987857">
            <w:pPr>
              <w:rPr>
                <w:sz w:val="22"/>
                <w:szCs w:val="22"/>
              </w:rPr>
            </w:pPr>
          </w:p>
          <w:p w:rsidR="00987857" w:rsidRDefault="00987857" w:rsidP="00987857">
            <w:pPr>
              <w:rPr>
                <w:sz w:val="22"/>
                <w:szCs w:val="22"/>
              </w:rPr>
            </w:pPr>
          </w:p>
          <w:p w:rsidR="007B74FB" w:rsidRPr="00153AE1" w:rsidRDefault="007B74FB">
            <w:pPr>
              <w:rPr>
                <w:b/>
                <w:sz w:val="32"/>
                <w:szCs w:val="32"/>
              </w:rPr>
            </w:pPr>
          </w:p>
        </w:tc>
        <w:tc>
          <w:tcPr>
            <w:tcW w:w="346" w:type="dxa"/>
            <w:vAlign w:val="bottom"/>
          </w:tcPr>
          <w:p w:rsidR="007B74FB" w:rsidRDefault="000C7341" w:rsidP="00153AE1"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E2544"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AE2544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AE2544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 w:rsidR="00AE2544">
              <w:fldChar w:fldCharType="separate"/>
            </w:r>
            <w:r w:rsidR="00AE2544">
              <w:rPr>
                <w:noProof/>
              </w:rPr>
              <w:instrText>3</w:instrText>
            </w:r>
            <w:r>
              <w:fldChar w:fldCharType="end"/>
            </w:r>
            <w:r w:rsidR="00AE2544">
              <w:fldChar w:fldCharType="separate"/>
            </w:r>
            <w:r w:rsidR="00AE2544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Pr="00153AE1" w:rsidRDefault="007B74FB">
            <w:pPr>
              <w:rPr>
                <w:b/>
                <w:sz w:val="32"/>
                <w:szCs w:val="32"/>
              </w:rPr>
            </w:pPr>
          </w:p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E2544"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AE2544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AE2544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 w:rsidR="00AE2544">
              <w:fldChar w:fldCharType="separate"/>
            </w:r>
            <w:r w:rsidR="00AE2544">
              <w:rPr>
                <w:noProof/>
              </w:rPr>
              <w:instrText>4</w:instrText>
            </w:r>
            <w:r>
              <w:fldChar w:fldCharType="end"/>
            </w:r>
            <w:r w:rsidR="00AE2544">
              <w:fldChar w:fldCharType="separate"/>
            </w:r>
            <w:r w:rsidR="00AE2544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Pr="00153AE1" w:rsidRDefault="007B74FB">
            <w:pPr>
              <w:rPr>
                <w:b/>
                <w:sz w:val="32"/>
                <w:szCs w:val="32"/>
              </w:rPr>
            </w:pPr>
          </w:p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E2544"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AE2544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AE2544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2544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AE2544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E2544"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AE2544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AE2544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2544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AE2544">
              <w:rPr>
                <w:noProof/>
              </w:rPr>
              <w:t>6</w:t>
            </w:r>
            <w:r>
              <w:fldChar w:fldCharType="end"/>
            </w:r>
          </w:p>
        </w:tc>
      </w:tr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9F4D63" w:rsidRPr="00AE2544" w:rsidRDefault="009F4D63" w:rsidP="009F4D63">
            <w:pPr>
              <w:rPr>
                <w:b/>
                <w:sz w:val="20"/>
                <w:szCs w:val="20"/>
              </w:rPr>
            </w:pPr>
            <w:r w:rsidRPr="00AE2544">
              <w:rPr>
                <w:b/>
                <w:sz w:val="20"/>
                <w:szCs w:val="20"/>
              </w:rPr>
              <w:t>NO FAITH FORMA</w:t>
            </w:r>
            <w:r w:rsidR="00AE2544">
              <w:rPr>
                <w:b/>
                <w:sz w:val="20"/>
                <w:szCs w:val="20"/>
              </w:rPr>
              <w:t>-</w:t>
            </w:r>
            <w:r w:rsidRPr="00AE2544">
              <w:rPr>
                <w:b/>
                <w:sz w:val="20"/>
                <w:szCs w:val="20"/>
              </w:rPr>
              <w:t>TIO</w:t>
            </w:r>
            <w:r w:rsidR="00AE2544">
              <w:rPr>
                <w:b/>
                <w:sz w:val="20"/>
                <w:szCs w:val="20"/>
              </w:rPr>
              <w:t>N</w:t>
            </w:r>
            <w:r w:rsidRPr="00AE2544">
              <w:rPr>
                <w:b/>
                <w:sz w:val="20"/>
                <w:szCs w:val="20"/>
              </w:rPr>
              <w:t xml:space="preserve"> CLASSES</w:t>
            </w:r>
          </w:p>
          <w:p w:rsidR="007B74FB" w:rsidRDefault="009F4D63" w:rsidP="009F4D63">
            <w:r w:rsidRPr="009F4D63">
              <w:rPr>
                <w:sz w:val="20"/>
                <w:szCs w:val="20"/>
              </w:rPr>
              <w:t>CATECHIST</w:t>
            </w:r>
            <w:r w:rsidRPr="009F4D63">
              <w:rPr>
                <w:sz w:val="22"/>
                <w:szCs w:val="22"/>
              </w:rPr>
              <w:t xml:space="preserve"> IN-SERVICE</w:t>
            </w:r>
          </w:p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AE2544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AE2544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AE2544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87857" w:rsidRDefault="00987857" w:rsidP="009878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RCIA </w:t>
            </w:r>
          </w:p>
          <w:p w:rsidR="00987857" w:rsidRDefault="00987857" w:rsidP="009878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6:45 – 8:00</w:t>
            </w:r>
          </w:p>
          <w:p w:rsidR="00987857" w:rsidRDefault="00987857" w:rsidP="00987857">
            <w:pPr>
              <w:rPr>
                <w:sz w:val="22"/>
                <w:szCs w:val="22"/>
              </w:rPr>
            </w:pPr>
          </w:p>
          <w:p w:rsidR="00987857" w:rsidRDefault="00987857" w:rsidP="00987857">
            <w:pPr>
              <w:rPr>
                <w:sz w:val="22"/>
                <w:szCs w:val="22"/>
              </w:rPr>
            </w:pPr>
          </w:p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AE2544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041DC4">
            <w:r>
              <w:t>CFF (Catholic Families of Faith) – 5:30 at St. Ambrose</w:t>
            </w:r>
          </w:p>
          <w:p w:rsidR="002A1442" w:rsidRDefault="002A1442">
            <w:bookmarkStart w:id="0" w:name="_GoBack"/>
            <w:bookmarkEnd w:id="0"/>
          </w:p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AE2544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AE2544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AE2544">
              <w:rPr>
                <w:noProof/>
              </w:rPr>
              <w:t>13</w:t>
            </w:r>
            <w:r>
              <w:fldChar w:fldCharType="end"/>
            </w:r>
          </w:p>
        </w:tc>
      </w:tr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B74FB" w:rsidRPr="00AE2544" w:rsidRDefault="009F4D63">
            <w:pPr>
              <w:rPr>
                <w:b/>
                <w:sz w:val="22"/>
                <w:szCs w:val="22"/>
              </w:rPr>
            </w:pPr>
            <w:r w:rsidRPr="00AE2544">
              <w:rPr>
                <w:b/>
                <w:sz w:val="22"/>
                <w:szCs w:val="22"/>
              </w:rPr>
              <w:t>Faith Formation Classes</w:t>
            </w:r>
          </w:p>
          <w:p w:rsidR="009F4D63" w:rsidRPr="00AE2544" w:rsidRDefault="009F4D63">
            <w:pPr>
              <w:rPr>
                <w:b/>
                <w:sz w:val="20"/>
                <w:szCs w:val="20"/>
              </w:rPr>
            </w:pPr>
          </w:p>
          <w:p w:rsidR="009F4D63" w:rsidRPr="009F4D63" w:rsidRDefault="009F4D63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AE2544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E2544" w:rsidRDefault="00AE2544">
            <w:pPr>
              <w:rPr>
                <w:b/>
              </w:rPr>
            </w:pPr>
            <w:r>
              <w:rPr>
                <w:b/>
              </w:rPr>
              <w:t>Bible Study Begins on Acts of the Apostles</w:t>
            </w:r>
          </w:p>
          <w:p w:rsidR="00AE2544" w:rsidRDefault="00AE2544">
            <w:pPr>
              <w:rPr>
                <w:b/>
              </w:rPr>
            </w:pPr>
          </w:p>
          <w:p w:rsidR="00AE2544" w:rsidRPr="00AE2544" w:rsidRDefault="00AE2544">
            <w:pPr>
              <w:rPr>
                <w:b/>
              </w:rPr>
            </w:pPr>
          </w:p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AE2544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AE2544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87857" w:rsidRDefault="00987857" w:rsidP="009878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RCIA </w:t>
            </w:r>
          </w:p>
          <w:p w:rsidR="00987857" w:rsidRDefault="00987857" w:rsidP="009878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6:45 – 8:00</w:t>
            </w:r>
          </w:p>
          <w:p w:rsidR="00987857" w:rsidRDefault="00987857" w:rsidP="00987857">
            <w:pPr>
              <w:rPr>
                <w:sz w:val="22"/>
                <w:szCs w:val="22"/>
              </w:rPr>
            </w:pPr>
          </w:p>
          <w:p w:rsidR="00987857" w:rsidRDefault="00987857" w:rsidP="00987857">
            <w:pPr>
              <w:rPr>
                <w:sz w:val="22"/>
                <w:szCs w:val="22"/>
              </w:rPr>
            </w:pPr>
          </w:p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AE2544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AE2544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AE2544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AE2544">
              <w:rPr>
                <w:noProof/>
              </w:rPr>
              <w:t>20</w:t>
            </w:r>
            <w:r>
              <w:fldChar w:fldCharType="end"/>
            </w:r>
          </w:p>
        </w:tc>
      </w:tr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9F4D63" w:rsidRPr="00AE2544" w:rsidRDefault="009F4D63" w:rsidP="009F4D63">
            <w:pPr>
              <w:rPr>
                <w:b/>
                <w:sz w:val="22"/>
                <w:szCs w:val="22"/>
              </w:rPr>
            </w:pPr>
            <w:r w:rsidRPr="00AE2544">
              <w:rPr>
                <w:b/>
                <w:sz w:val="22"/>
                <w:szCs w:val="22"/>
              </w:rPr>
              <w:t>Faith Formation Classes</w:t>
            </w:r>
          </w:p>
          <w:p w:rsidR="009F4D63" w:rsidRDefault="009F4D63" w:rsidP="009F4D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Food</w:t>
            </w:r>
          </w:p>
          <w:p w:rsidR="009F4D63" w:rsidRPr="009F4D63" w:rsidRDefault="009F4D63" w:rsidP="009F4D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Collection</w:t>
            </w:r>
          </w:p>
          <w:p w:rsidR="009F4D63" w:rsidRPr="009F4D63" w:rsidRDefault="009F4D63" w:rsidP="009F4D63">
            <w:pPr>
              <w:rPr>
                <w:sz w:val="22"/>
                <w:szCs w:val="22"/>
              </w:rPr>
            </w:pPr>
          </w:p>
          <w:p w:rsidR="007B74FB" w:rsidRPr="0050643C" w:rsidRDefault="007B74FB"/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AE2544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AE2544">
            <w:pPr>
              <w:rPr>
                <w:b/>
              </w:rPr>
            </w:pPr>
            <w:r>
              <w:rPr>
                <w:b/>
              </w:rPr>
              <w:t>Bible Study</w:t>
            </w:r>
          </w:p>
          <w:p w:rsidR="00AE2544" w:rsidRDefault="00AE2544">
            <w:pPr>
              <w:rPr>
                <w:b/>
              </w:rPr>
            </w:pPr>
          </w:p>
          <w:p w:rsidR="00AE2544" w:rsidRDefault="00AE2544">
            <w:pPr>
              <w:rPr>
                <w:b/>
              </w:rPr>
            </w:pPr>
          </w:p>
          <w:p w:rsidR="00AE2544" w:rsidRDefault="00AE2544">
            <w:pPr>
              <w:rPr>
                <w:b/>
              </w:rPr>
            </w:pPr>
          </w:p>
          <w:p w:rsidR="00AE2544" w:rsidRPr="00AE2544" w:rsidRDefault="00AE2544">
            <w:pPr>
              <w:rPr>
                <w:b/>
              </w:rPr>
            </w:pPr>
          </w:p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AE2544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85498" w:rsidRDefault="00585498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AE2544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87857" w:rsidRDefault="00987857" w:rsidP="009878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RCIA </w:t>
            </w:r>
          </w:p>
          <w:p w:rsidR="00987857" w:rsidRDefault="00987857" w:rsidP="009878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6:45 – 8:00</w:t>
            </w:r>
          </w:p>
          <w:p w:rsidR="00987857" w:rsidRDefault="00987857" w:rsidP="00987857">
            <w:pPr>
              <w:rPr>
                <w:sz w:val="22"/>
                <w:szCs w:val="22"/>
              </w:rPr>
            </w:pPr>
          </w:p>
          <w:p w:rsidR="00987857" w:rsidRDefault="00987857" w:rsidP="00987857">
            <w:pPr>
              <w:rPr>
                <w:sz w:val="22"/>
                <w:szCs w:val="22"/>
              </w:rPr>
            </w:pPr>
          </w:p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AE2544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AE2544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AE2544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AE2544">
              <w:rPr>
                <w:noProof/>
              </w:rPr>
              <w:t>27</w:t>
            </w:r>
            <w:r>
              <w:fldChar w:fldCharType="end"/>
            </w:r>
          </w:p>
        </w:tc>
      </w:tr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9F4D63" w:rsidRPr="00AE2544" w:rsidRDefault="009F4D63" w:rsidP="009F4D63">
            <w:pPr>
              <w:rPr>
                <w:b/>
                <w:sz w:val="22"/>
                <w:szCs w:val="22"/>
              </w:rPr>
            </w:pPr>
            <w:r w:rsidRPr="00AE2544">
              <w:rPr>
                <w:b/>
                <w:sz w:val="22"/>
                <w:szCs w:val="22"/>
              </w:rPr>
              <w:t>Faith Formation Classes</w:t>
            </w:r>
          </w:p>
          <w:p w:rsidR="009F4D63" w:rsidRPr="009F4D63" w:rsidRDefault="009F4D63" w:rsidP="009F4D63">
            <w:r>
              <w:t>Learning Masses at 9:00 &amp; 11:00</w:t>
            </w:r>
          </w:p>
          <w:p w:rsidR="009F4D63" w:rsidRDefault="009F4D63" w:rsidP="009F4D63">
            <w:pPr>
              <w:rPr>
                <w:sz w:val="22"/>
                <w:szCs w:val="22"/>
              </w:rPr>
            </w:pPr>
          </w:p>
          <w:p w:rsidR="009F4D63" w:rsidRPr="009F4D63" w:rsidRDefault="009F4D63" w:rsidP="009F4D63">
            <w:pPr>
              <w:rPr>
                <w:sz w:val="22"/>
                <w:szCs w:val="22"/>
              </w:rPr>
            </w:pPr>
          </w:p>
          <w:p w:rsidR="007B74FB" w:rsidRDefault="007B74FB"/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AE2544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AE2544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254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AE254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2544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AE2544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AE2544">
            <w:pPr>
              <w:rPr>
                <w:b/>
              </w:rPr>
            </w:pPr>
            <w:r w:rsidRPr="00AE2544">
              <w:rPr>
                <w:b/>
              </w:rPr>
              <w:t>Bible Study</w:t>
            </w:r>
          </w:p>
          <w:p w:rsidR="00AE2544" w:rsidRDefault="00AE2544">
            <w:pPr>
              <w:rPr>
                <w:b/>
              </w:rPr>
            </w:pPr>
          </w:p>
          <w:p w:rsidR="00AE2544" w:rsidRDefault="00AE2544">
            <w:pPr>
              <w:rPr>
                <w:b/>
              </w:rPr>
            </w:pPr>
          </w:p>
          <w:p w:rsidR="00AE2544" w:rsidRDefault="00AE2544">
            <w:pPr>
              <w:rPr>
                <w:b/>
              </w:rPr>
            </w:pPr>
          </w:p>
          <w:p w:rsidR="00AE2544" w:rsidRPr="00AE2544" w:rsidRDefault="00AE2544">
            <w:pPr>
              <w:rPr>
                <w:b/>
              </w:rPr>
            </w:pPr>
          </w:p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AE254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AE254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254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AE254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2544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AE2544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AE254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AE254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254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AE2544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2544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AE2544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87857" w:rsidRDefault="00987857" w:rsidP="009878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RCIA </w:t>
            </w:r>
          </w:p>
          <w:p w:rsidR="00987857" w:rsidRDefault="00987857" w:rsidP="009878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6:45 – 8:00</w:t>
            </w:r>
          </w:p>
          <w:p w:rsidR="00987857" w:rsidRDefault="00987857" w:rsidP="00987857">
            <w:pPr>
              <w:rPr>
                <w:sz w:val="22"/>
                <w:szCs w:val="22"/>
              </w:rPr>
            </w:pPr>
          </w:p>
          <w:p w:rsidR="00987857" w:rsidRDefault="00987857" w:rsidP="00987857">
            <w:pPr>
              <w:rPr>
                <w:sz w:val="22"/>
                <w:szCs w:val="22"/>
              </w:rPr>
            </w:pPr>
          </w:p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AE2544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AE2544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254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AE2544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2544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AE2544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AE2544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AE2544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254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AE254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AE254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AE254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254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AE254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 w:rsidR="00AE2544">
              <w:fldChar w:fldCharType="separate"/>
            </w:r>
            <w:r w:rsidR="00AE2544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AE254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AE254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254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AE2544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2544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B74FB" w:rsidRDefault="007B74FB"/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AE254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 w:rsidR="00AE2544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254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 w:rsidR="00AE2544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2544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AE254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 w:rsidR="00AE2544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254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557CAF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7B74FB">
            <w:pPr>
              <w:pStyle w:val="Dates"/>
            </w:pPr>
          </w:p>
        </w:tc>
      </w:tr>
    </w:tbl>
    <w:p w:rsidR="007B74FB" w:rsidRDefault="007B74FB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7B74FB">
        <w:trPr>
          <w:trHeight w:hRule="exact" w:val="4464"/>
          <w:jc w:val="center"/>
        </w:trPr>
        <w:tc>
          <w:tcPr>
            <w:tcW w:w="5760" w:type="dxa"/>
          </w:tcPr>
          <w:p w:rsidR="007B74FB" w:rsidRDefault="00966E97">
            <w:pPr>
              <w:pStyle w:val="Month"/>
            </w:pPr>
            <w:r>
              <w:t>JANUARY</w:t>
            </w:r>
          </w:p>
          <w:p w:rsidR="007B74FB" w:rsidRDefault="000C7341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AE2544">
              <w:t>2018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7B74FB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C95B21" w:rsidTr="00A913EE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E2544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E2544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897BE3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E2544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897BE3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E2544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897BE3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E2544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E2544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E2544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A913EE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A913EE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A913EE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A913EE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E254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E254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E254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E254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E254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E254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AE2544"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 w:rsidR="00AE2544"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E254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AE2544"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A913EE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E254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 w:rsidR="00AE2544"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E254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495099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</w:tr>
                </w:tbl>
                <w:p w:rsidR="007B74FB" w:rsidRDefault="007B74FB"/>
              </w:tc>
              <w:tc>
                <w:tcPr>
                  <w:tcW w:w="482" w:type="dxa"/>
                </w:tcPr>
                <w:p w:rsidR="007B74FB" w:rsidRDefault="007B74FB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E2544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E2544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E2544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E2544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E2544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AE2544"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E2544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E2544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E2544"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E2544"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E2544"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E2544"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E2544"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897BE3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897BE3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97BE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897BE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97BE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897BE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97BE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897BE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97BE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897BE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97BE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897BE3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97BE3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AE254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897BE3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97BE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</w:tr>
                </w:tbl>
                <w:p w:rsidR="007B74FB" w:rsidRDefault="007B74FB"/>
              </w:tc>
            </w:tr>
          </w:tbl>
          <w:p w:rsidR="007B74FB" w:rsidRDefault="007B74FB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B74FB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374C80" w:themeFill="accent1" w:themeFillShade="BF"/>
                  <w:vAlign w:val="center"/>
                </w:tcPr>
                <w:p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AE2544">
                    <w:t>December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5C0DF" w:themeFill="accent1" w:themeFillTint="66"/>
                  <w:vAlign w:val="center"/>
                </w:tcPr>
                <w:p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AE2544">
                    <w:t>2017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7B74FB" w:rsidRDefault="007B74F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374C80" w:themeFill="accent1" w:themeFillShade="BF"/>
                  <w:vAlign w:val="center"/>
                </w:tcPr>
                <w:p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AE2544">
                    <w:t>February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5C0DF" w:themeFill="accent1" w:themeFillTint="66"/>
                  <w:vAlign w:val="center"/>
                </w:tcPr>
                <w:p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AE2544">
                    <w:t>2018</w:t>
                  </w:r>
                  <w:r>
                    <w:fldChar w:fldCharType="end"/>
                  </w:r>
                </w:p>
              </w:tc>
            </w:tr>
          </w:tbl>
          <w:p w:rsidR="007B74FB" w:rsidRDefault="007B74FB"/>
        </w:tc>
        <w:tc>
          <w:tcPr>
            <w:tcW w:w="629" w:type="dxa"/>
          </w:tcPr>
          <w:p w:rsidR="007B74FB" w:rsidRDefault="007B74FB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265C43" w:rsidRPr="00265C43" w:rsidRDefault="00265C43" w:rsidP="00265C43">
            <w:pPr>
              <w:rPr>
                <w:b/>
                <w:sz w:val="36"/>
                <w:szCs w:val="3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</w:p>
          <w:p w:rsidR="00265C43" w:rsidRPr="00897BE3" w:rsidRDefault="00265C43" w:rsidP="00AA151D">
            <w:pPr>
              <w:rPr>
                <w:b/>
                <w:sz w:val="20"/>
                <w:szCs w:val="20"/>
              </w:rPr>
            </w:pPr>
            <w:r w:rsidRPr="00897BE3">
              <w:rPr>
                <w:b/>
                <w:sz w:val="20"/>
                <w:szCs w:val="20"/>
              </w:rPr>
              <w:t>NOTES:</w:t>
            </w:r>
          </w:p>
          <w:p w:rsidR="009F4D63" w:rsidRDefault="009F4D63" w:rsidP="00AA151D">
            <w:r w:rsidRPr="00897BE3">
              <w:rPr>
                <w:b/>
                <w:sz w:val="20"/>
                <w:szCs w:val="20"/>
              </w:rPr>
              <w:t>FOOD COLLECTION</w:t>
            </w:r>
            <w:r w:rsidRPr="00897BE3">
              <w:rPr>
                <w:b/>
              </w:rPr>
              <w:t xml:space="preserve"> – </w:t>
            </w:r>
            <w:r w:rsidRPr="00897BE3">
              <w:t>Third Sundays, students bring in canned goods to class for St. Anthony Place</w:t>
            </w:r>
          </w:p>
          <w:p w:rsidR="00AE2544" w:rsidRPr="00AE2544" w:rsidRDefault="00AE2544" w:rsidP="00AA151D">
            <w:r>
              <w:rPr>
                <w:b/>
              </w:rPr>
              <w:t xml:space="preserve">BIBLE STUDY – </w:t>
            </w:r>
            <w:r w:rsidRPr="00AE2544">
              <w:t>1:15 p.m. to 2:45 p.m. and 6:15 p.m. to 7:45 p.m. – Meeting Rm # 7</w:t>
            </w:r>
          </w:p>
          <w:p w:rsidR="009F4D63" w:rsidRPr="00897BE3" w:rsidRDefault="009F4D63" w:rsidP="00AA151D">
            <w:r w:rsidRPr="00897BE3">
              <w:rPr>
                <w:b/>
                <w:sz w:val="20"/>
                <w:szCs w:val="20"/>
              </w:rPr>
              <w:t>RCIA</w:t>
            </w:r>
            <w:r w:rsidRPr="00897BE3">
              <w:rPr>
                <w:b/>
              </w:rPr>
              <w:t xml:space="preserve"> – </w:t>
            </w:r>
            <w:r w:rsidRPr="00897BE3">
              <w:t>Meeting Rm #6 – OLM Office Center</w:t>
            </w:r>
          </w:p>
          <w:p w:rsidR="00041DC4" w:rsidRDefault="00041DC4" w:rsidP="00AA151D">
            <w:r w:rsidRPr="00897BE3">
              <w:rPr>
                <w:b/>
                <w:sz w:val="20"/>
                <w:szCs w:val="20"/>
              </w:rPr>
              <w:t>CFF</w:t>
            </w:r>
            <w:r w:rsidR="00897BE3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897BE3">
              <w:rPr>
                <w:b/>
                <w:sz w:val="20"/>
                <w:szCs w:val="20"/>
              </w:rPr>
              <w:t>-</w:t>
            </w:r>
            <w:r w:rsidRPr="00897BE3">
              <w:rPr>
                <w:b/>
              </w:rPr>
              <w:t xml:space="preserve">  </w:t>
            </w:r>
            <w:r w:rsidRPr="00897BE3">
              <w:t>5:30</w:t>
            </w:r>
            <w:proofErr w:type="gramEnd"/>
            <w:r w:rsidRPr="00897BE3">
              <w:t xml:space="preserve"> p.m. at St. Ambrose Meeting Rm.</w:t>
            </w:r>
          </w:p>
          <w:p w:rsidR="009F4D63" w:rsidRPr="00897BE3" w:rsidRDefault="009F4D63" w:rsidP="00AA151D">
            <w:r w:rsidRPr="00897BE3">
              <w:rPr>
                <w:b/>
                <w:sz w:val="20"/>
                <w:szCs w:val="20"/>
              </w:rPr>
              <w:t>CATECHIST IN-SERVICE</w:t>
            </w:r>
            <w:r w:rsidRPr="00897BE3">
              <w:rPr>
                <w:b/>
              </w:rPr>
              <w:t xml:space="preserve"> – </w:t>
            </w:r>
            <w:r w:rsidRPr="00897BE3">
              <w:t>Mini-Retreat Day</w:t>
            </w:r>
          </w:p>
          <w:p w:rsidR="009F4D63" w:rsidRPr="00897BE3" w:rsidRDefault="009F4D63" w:rsidP="00AA151D">
            <w:r w:rsidRPr="00897BE3">
              <w:t>10:00 Mass, St. Mary, 11:00-2:00 Lunch and mini-retreat</w:t>
            </w:r>
          </w:p>
          <w:p w:rsidR="009F4D63" w:rsidRPr="00897BE3" w:rsidRDefault="009F4D63" w:rsidP="00AA151D">
            <w:r w:rsidRPr="00897BE3">
              <w:rPr>
                <w:b/>
                <w:sz w:val="20"/>
                <w:szCs w:val="20"/>
              </w:rPr>
              <w:t>LEARNING MASS</w:t>
            </w:r>
            <w:r w:rsidRPr="00897BE3">
              <w:rPr>
                <w:b/>
              </w:rPr>
              <w:t xml:space="preserve"> – </w:t>
            </w:r>
            <w:r w:rsidRPr="00897BE3">
              <w:t>Both 9:00 a.m. Mass and 11:00 a.m. Mass – Focus on Liturgy of the Eucharist</w:t>
            </w:r>
          </w:p>
          <w:p w:rsidR="00897BE3" w:rsidRPr="00AE2544" w:rsidRDefault="00897BE3" w:rsidP="00AA151D">
            <w:pPr>
              <w:rPr>
                <w:b/>
                <w:sz w:val="20"/>
                <w:szCs w:val="20"/>
              </w:rPr>
            </w:pPr>
            <w:r w:rsidRPr="00AE2544">
              <w:rPr>
                <w:b/>
                <w:sz w:val="20"/>
                <w:szCs w:val="20"/>
              </w:rPr>
              <w:t>Confirmation Preparation begins – This is on a separate calendar for those students and families preparing</w:t>
            </w:r>
          </w:p>
          <w:p w:rsidR="00585498" w:rsidRPr="00585498" w:rsidRDefault="00585498" w:rsidP="00AA151D">
            <w:pPr>
              <w:rPr>
                <w:sz w:val="24"/>
                <w:szCs w:val="24"/>
              </w:rPr>
            </w:pPr>
          </w:p>
        </w:tc>
      </w:tr>
      <w:tr w:rsidR="009F4D63">
        <w:trPr>
          <w:trHeight w:hRule="exact" w:val="4464"/>
          <w:jc w:val="center"/>
        </w:trPr>
        <w:tc>
          <w:tcPr>
            <w:tcW w:w="5760" w:type="dxa"/>
          </w:tcPr>
          <w:p w:rsidR="009F4D63" w:rsidRDefault="009F4D63">
            <w:pPr>
              <w:pStyle w:val="Month"/>
            </w:pPr>
          </w:p>
        </w:tc>
        <w:tc>
          <w:tcPr>
            <w:tcW w:w="629" w:type="dxa"/>
          </w:tcPr>
          <w:p w:rsidR="009F4D63" w:rsidRDefault="009F4D63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9F4D63" w:rsidRDefault="009F4D63" w:rsidP="00265C43">
            <w:pPr>
              <w:rPr>
                <w:b/>
                <w:sz w:val="22"/>
                <w:szCs w:val="22"/>
              </w:rPr>
            </w:pPr>
          </w:p>
        </w:tc>
      </w:tr>
    </w:tbl>
    <w:p w:rsidR="007B74FB" w:rsidRDefault="007B74FB">
      <w:pPr>
        <w:pStyle w:val="NoSpacing"/>
      </w:pPr>
    </w:p>
    <w:sectPr w:rsidR="007B74FB">
      <w:headerReference w:type="default" r:id="rId9"/>
      <w:footerReference w:type="default" r:id="rId10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498" w:rsidRDefault="00585498">
      <w:pPr>
        <w:spacing w:after="0"/>
      </w:pPr>
      <w:r>
        <w:separator/>
      </w:r>
    </w:p>
  </w:endnote>
  <w:endnote w:type="continuationSeparator" w:id="0">
    <w:p w:rsidR="00585498" w:rsidRDefault="005854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4FB" w:rsidRDefault="000C734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67E86D" id="Freeform 14" o:spid="_x0000_s1026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b5c0df [1300]" strokecolor="#b5c0d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48334F" id="Freeform 15" o:spid="_x0000_s1026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b5c0df [1300]" strokecolor="#b5c0d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03C376" id="Freeform 16" o:spid="_x0000_s1026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b5c0df [1300]" strokecolor="#b5c0d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5D1E24" id="Freeform 17" o:spid="_x0000_s1026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b5c0df [1300]" strokecolor="#b5c0d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709C46" id="Freeform 18" o:spid="_x0000_s1026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b5c0df [1300]" strokecolor="#b5c0d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F257A91" id="Rectangle 20" o:spid="_x0000_s1026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EA5649" id="Freeform 21" o:spid="_x0000_s1026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b5c0df [1300]" strokecolor="#b5c0d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343DA4" id="Freeform 22" o:spid="_x0000_s1026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b5c0df [1300]" strokecolor="#b5c0d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0B086B" id="Freeform 23" o:spid="_x0000_s1026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b5c0df [1300]" strokecolor="#b5c0d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52EEF0" id="Freeform 24" o:spid="_x0000_s1026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b5c0df [1300]" strokecolor="#b5c0d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062C08" id="Freeform 25" o:spid="_x0000_s1026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b5c0df [1300]" strokecolor="#b5c0d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C70FBCD" id="Rectangle 26" o:spid="_x0000_s1026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97B349" id="Freeform 27" o:spid="_x0000_s1026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b5c0df [1300]" strokecolor="#b5c0d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1F0E34" id="Freeform 56" o:spid="_x0000_s1026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b5c0df [1300]" strokecolor="#b5c0d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71E3C8" id="Freeform 57" o:spid="_x0000_s1026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b5c0df [1300]" strokecolor="#b5c0d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9D1E2C" id="Freeform 58" o:spid="_x0000_s1026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b5c0df [1300]" strokecolor="#b5c0d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5D9574" id="Freeform 59" o:spid="_x0000_s1026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b5c0df [1300]" strokecolor="#b5c0d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A7D17D1" id="Rectangle 61" o:spid="_x0000_s1026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FF66B5" id="Freeform 64" o:spid="_x0000_s1026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b5c0df [1300]" strokecolor="#b5c0d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A8D8B2" id="Freeform 65" o:spid="_x0000_s1026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b5c0df [1300]" strokecolor="#b5c0d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86377D" id="Freeform 66" o:spid="_x0000_s1026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b5c0df [1300]" strokecolor="#b5c0d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8B7514" id="Freeform 67" o:spid="_x0000_s1026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b5c0df [1300]" strokecolor="#b5c0d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C861EA" id="Freeform 68" o:spid="_x0000_s1026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b5c0df [1300]" strokecolor="#b5c0d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B88ED49" id="Rectangle 70" o:spid="_x0000_s1026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D6778B" id="Freeform 74" o:spid="_x0000_s1026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b5c0df [1300]" strokecolor="#b5c0d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8168CB" id="Freeform 75" o:spid="_x0000_s1026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b5c0df [1300]" strokecolor="#b5c0d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E7F5E9" id="Freeform 76" o:spid="_x0000_s1026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b5c0df [1300]" strokecolor="#b5c0d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BADA0E" id="Freeform 77" o:spid="_x0000_s1026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b5c0df [1300]" strokecolor="#b5c0d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CEC849" id="Freeform 78" o:spid="_x0000_s1026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b5c0df [1300]" strokecolor="#b5c0d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D1816EB" id="Rectangle 80" o:spid="_x0000_s1026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3ECE9D" id="Freeform 95" o:spid="_x0000_s1026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b5c0df [1300]" strokecolor="#b5c0d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C3AA52" id="Freeform 191" o:spid="_x0000_s1026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d9dfef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2B309A" id="Year Backing" o:spid="_x0000_s1026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x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">
              <v:rect id="Rectangle 193" o:spid="_x0000_s1027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<v:shape id="Freeform 194" o:spid="_x0000_s1028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710F17" id="Note Backing" o:spid="_x0000_s1026" alt="Note Backing Graphic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RB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E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">
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d9dfef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498" w:rsidRDefault="00585498">
      <w:pPr>
        <w:spacing w:after="0"/>
      </w:pPr>
      <w:r>
        <w:separator/>
      </w:r>
    </w:p>
  </w:footnote>
  <w:footnote w:type="continuationSeparator" w:id="0">
    <w:p w:rsidR="00585498" w:rsidRDefault="0058549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4FB" w:rsidRDefault="000C734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578CEE" id="Freeform 11" o:spid="_x0000_s1026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b5c0df [1300]" strokecolor="#b5c0d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F0D273" id="Freeform 12" o:spid="_x0000_s1026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b5c0df [1300]" strokecolor="#b5c0d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115924B" id="Rectangle 13" o:spid="_x0000_s1026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D77A80" id="Freeform 19" o:spid="_x0000_s1026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b5c0df [1300]" strokecolor="#b5c0d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8A6659" id="Freeform 28" o:spid="_x0000_s1026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b5c0df [1300]" strokecolor="#b5c0d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4B48C6" id="Freeform 29" o:spid="_x0000_s1026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b5c0df [1300]" strokecolor="#b5c0d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5377DE" id="Freeform 30" o:spid="_x0000_s1026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b5c0df [1300]" strokecolor="#b5c0d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4EC034" id="Freeform 31" o:spid="_x0000_s1026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b5c0df [1300]" strokecolor="#b5c0d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995831" id="Freeform 32" o:spid="_x0000_s1026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b5c0df [1300]" strokecolor="#b5c0d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B76E0E9" id="Rectangle 33" o:spid="_x0000_s1026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BFF217" id="Freeform 34" o:spid="_x0000_s1026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b5c0df [1300]" strokecolor="#b5c0d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BFC061" id="Freeform 35" o:spid="_x0000_s1026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b5c0df [1300]" strokecolor="#b5c0d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B79D64" id="Freeform 36" o:spid="_x0000_s1026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b5c0df [1300]" strokecolor="#b5c0d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87139F" id="Freeform 37" o:spid="_x0000_s1026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b5c0df [1300]" strokecolor="#b5c0d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445F6C" id="Freeform 38" o:spid="_x0000_s1026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b5c0df [1300]" strokecolor="#b5c0d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637060" id="Freeform 39" o:spid="_x0000_s1026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b5c0df [1300]" strokecolor="#b5c0d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464B212" id="Rectangle 40" o:spid="_x0000_s1026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BCE0AE" id="Freeform 41" o:spid="_x0000_s1026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b5c0df [1300]" strokecolor="#b5c0d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4DC1AB" id="Freeform 42" o:spid="_x0000_s1026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b5c0df [1300]" strokecolor="#b5c0d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26C70C" id="Freeform 43" o:spid="_x0000_s1026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b5c0df [1300]" strokecolor="#b5c0d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AFCBF7" id="Freeform 44" o:spid="_x0000_s1026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b5c0df [1300]" strokecolor="#b5c0d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13381E" id="Freeform 45" o:spid="_x0000_s1026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b5c0df [1300]" strokecolor="#b5c0d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F2BD1A" id="Freeform 46" o:spid="_x0000_s1026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b5c0df [1300]" strokecolor="#b5c0d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B336040" id="Rectangle 47" o:spid="_x0000_s1026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B74367" id="Freeform 48" o:spid="_x0000_s1026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b5c0df [1300]" strokecolor="#b5c0d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676F53" id="Freeform 49" o:spid="_x0000_s1026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b5c0df [1300]" strokecolor="#b5c0d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F08451" id="Freeform 50" o:spid="_x0000_s1026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b5c0df [1300]" strokecolor="#b5c0d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C522DF" id="Freeform 51" o:spid="_x0000_s1026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b5c0df [1300]" strokecolor="#b5c0d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6256CE" id="Freeform 52" o:spid="_x0000_s1026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b5c0df [1300]" strokecolor="#b5c0d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3AFB96" id="Freeform 53" o:spid="_x0000_s1026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b5c0df [1300]" strokecolor="#b5c0d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53EA10F" id="Rectangle 54" o:spid="_x0000_s1026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B8347D" id="Freeform 55" o:spid="_x0000_s1026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b5c0df [1300]" strokecolor="#b5c0d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0C776D" id="Freeform 60" o:spid="_x0000_s1026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b5c0df [1300]" strokecolor="#b5c0d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7941B3" id="Freeform 62" o:spid="_x0000_s1026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b5c0df [1300]" strokecolor="#b5c0d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CCA15E" id="Freeform 63" o:spid="_x0000_s1026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b5c0df [1300]" strokecolor="#b5c0d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238E62" id="Freeform 69" o:spid="_x0000_s1026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b5c0df [1300]" strokecolor="#b5c0d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60D122" id="Freeform 71" o:spid="_x0000_s1026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b5c0df [1300]" strokecolor="#b5c0d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440F96" id="Freeform 72" o:spid="_x0000_s1026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b5c0df [1300]" strokecolor="#b5c0d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8E583F8" id="Rectangle 73" o:spid="_x0000_s1026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66D79D" id="Freeform 79" o:spid="_x0000_s1026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b5c0df [1300]" strokecolor="#b5c0d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E0D737" id="Freeform 81" o:spid="_x0000_s1026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b5c0df [1300]" strokecolor="#b5c0d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21F04B" id="Freeform 82" o:spid="_x0000_s1026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b5c0df [1300]" strokecolor="#b5c0d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EA3B7E" id="Freeform 83" o:spid="_x0000_s1026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b5c0df [1300]" strokecolor="#b5c0d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4FADA7" id="Freeform 84" o:spid="_x0000_s1026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b5c0df [1300]" strokecolor="#b5c0d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E646D3" id="Freeform 85" o:spid="_x0000_s1026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b5c0df [1300]" strokecolor="#b5c0d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6AADB7" id="Freeform 86" o:spid="_x0000_s1026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b5c0df [1300]" strokecolor="#b5c0d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0F9FEB" id="Freeform 87" o:spid="_x0000_s1026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b5c0df [1300]" strokecolor="#b5c0d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E1F86B" id="Freeform 88" o:spid="_x0000_s1026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b5c0df [1300]" strokecolor="#b5c0d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CAC5F8" id="Freeform 89" o:spid="_x0000_s1026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b5c0df [1300]" strokecolor="#b5c0d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183218" id="Freeform 90" o:spid="_x0000_s1026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b5c0df [1300]" strokecolor="#b5c0d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0B6CFF" id="Freeform 91" o:spid="_x0000_s1026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b5c0df [1300]" strokecolor="#b5c0d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E29C6B" id="Freeform 92" o:spid="_x0000_s1026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b5c0df [1300]" strokecolor="#b5c0d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FFBDC6" id="Freeform 93" o:spid="_x0000_s1026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b5c0df [1300]" strokecolor="#b5c0d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E4AA2B4" id="Rectangle 94" o:spid="_x0000_s1026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b5c0df [1300]" strokecolor="#b5c0d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/31/2018"/>
    <w:docVar w:name="MonthEndA" w:val="2/28/2018"/>
    <w:docVar w:name="MonthEndB" w:val="12/31/2017"/>
    <w:docVar w:name="MonthStart" w:val="1/1/2018"/>
    <w:docVar w:name="MonthStartA" w:val="2/1/2018"/>
    <w:docVar w:name="MonthStartB" w:val="12/1/2017"/>
  </w:docVars>
  <w:rsids>
    <w:rsidRoot w:val="00585498"/>
    <w:rsid w:val="00041DC4"/>
    <w:rsid w:val="000C7341"/>
    <w:rsid w:val="00153AE1"/>
    <w:rsid w:val="001F2357"/>
    <w:rsid w:val="001F2794"/>
    <w:rsid w:val="001F34EF"/>
    <w:rsid w:val="00265C43"/>
    <w:rsid w:val="00267EEC"/>
    <w:rsid w:val="002A1442"/>
    <w:rsid w:val="00304240"/>
    <w:rsid w:val="003253B6"/>
    <w:rsid w:val="00490E9D"/>
    <w:rsid w:val="00495099"/>
    <w:rsid w:val="004B7F8D"/>
    <w:rsid w:val="00503B1A"/>
    <w:rsid w:val="0050643C"/>
    <w:rsid w:val="00557CAF"/>
    <w:rsid w:val="00585498"/>
    <w:rsid w:val="005E3E79"/>
    <w:rsid w:val="00675EE9"/>
    <w:rsid w:val="00772A5A"/>
    <w:rsid w:val="007B74FB"/>
    <w:rsid w:val="00897BE3"/>
    <w:rsid w:val="00942A83"/>
    <w:rsid w:val="00961F63"/>
    <w:rsid w:val="00966E97"/>
    <w:rsid w:val="00987857"/>
    <w:rsid w:val="009F4D63"/>
    <w:rsid w:val="00A0585E"/>
    <w:rsid w:val="00AA151D"/>
    <w:rsid w:val="00AE2544"/>
    <w:rsid w:val="00BC1258"/>
    <w:rsid w:val="00C95B21"/>
    <w:rsid w:val="00D21D13"/>
    <w:rsid w:val="00D90E53"/>
    <w:rsid w:val="00DA221D"/>
    <w:rsid w:val="00DA7275"/>
    <w:rsid w:val="00E87F40"/>
    <w:rsid w:val="00F9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5:docId w15:val="{09E74B89-0E22-4C38-83CC-6A9540B9D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74C80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253356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253356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8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ca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26</TotalTime>
  <Pages>2</Pages>
  <Words>1031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keywords/>
  <cp:lastModifiedBy>Monica</cp:lastModifiedBy>
  <cp:revision>10</cp:revision>
  <cp:lastPrinted>2017-12-13T18:40:00Z</cp:lastPrinted>
  <dcterms:created xsi:type="dcterms:W3CDTF">2017-10-17T19:05:00Z</dcterms:created>
  <dcterms:modified xsi:type="dcterms:W3CDTF">2017-12-13T18:40:00Z</dcterms:modified>
  <cp:version/>
</cp:coreProperties>
</file>